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90" w:type="dxa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0"/>
      </w:tblGrid>
      <w:tr w:rsidR="00BD7C6F" w14:paraId="5902F513" w14:textId="77777777" w:rsidTr="00C94B51">
        <w:tc>
          <w:tcPr>
            <w:tcW w:w="10890" w:type="dxa"/>
            <w:tcBorders>
              <w:bottom w:val="single" w:sz="4" w:space="0" w:color="auto"/>
            </w:tcBorders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45"/>
              <w:gridCol w:w="5445"/>
            </w:tblGrid>
            <w:tr w:rsidR="00BD7C6F" w14:paraId="145D85B7" w14:textId="77777777" w:rsidTr="000C7048">
              <w:trPr>
                <w:trHeight w:hRule="exact" w:val="4320"/>
              </w:trPr>
              <w:tc>
                <w:tcPr>
                  <w:tcW w:w="25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4D09B"/>
                  <w:vAlign w:val="center"/>
                </w:tcPr>
                <w:p w14:paraId="68C20BF5" w14:textId="07580762" w:rsidR="00BD7C6F" w:rsidRPr="00BB4E9A" w:rsidRDefault="00094B1A" w:rsidP="00CD41A2">
                  <w:pPr>
                    <w:pStyle w:val="Title"/>
                    <w:rPr>
                      <w:sz w:val="52"/>
                      <w:szCs w:val="52"/>
                    </w:rPr>
                  </w:pPr>
                  <w:r w:rsidRPr="00BB4E9A">
                    <w:rPr>
                      <w:color w:val="000000" w:themeColor="text1"/>
                      <w:sz w:val="72"/>
                      <w:szCs w:val="72"/>
                    </w:rPr>
                    <w:t xml:space="preserve">The Great </w:t>
                  </w:r>
                  <w:r w:rsidR="000C42D9">
                    <w:rPr>
                      <w:color w:val="000000" w:themeColor="text1"/>
                      <w:sz w:val="72"/>
                      <w:szCs w:val="72"/>
                    </w:rPr>
                    <w:t>Southeast</w:t>
                  </w:r>
                  <w:r w:rsidRPr="00BB4E9A">
                    <w:rPr>
                      <w:color w:val="000000" w:themeColor="text1"/>
                      <w:sz w:val="72"/>
                      <w:szCs w:val="72"/>
                    </w:rPr>
                    <w:t xml:space="preserve"> Pollinator Census</w:t>
                  </w:r>
                  <w:r w:rsidRPr="00BB4E9A">
                    <w:rPr>
                      <w:color w:val="000000" w:themeColor="text1"/>
                      <w:sz w:val="52"/>
                      <w:szCs w:val="52"/>
                    </w:rPr>
                    <w:t xml:space="preserve"> August </w:t>
                  </w:r>
                  <w:r w:rsidR="00930EFC">
                    <w:rPr>
                      <w:color w:val="000000" w:themeColor="text1"/>
                      <w:sz w:val="52"/>
                      <w:szCs w:val="52"/>
                    </w:rPr>
                    <w:t>23</w:t>
                  </w:r>
                  <w:r w:rsidR="00930EFC">
                    <w:rPr>
                      <w:color w:val="000000" w:themeColor="text1"/>
                      <w:sz w:val="52"/>
                      <w:szCs w:val="52"/>
                      <w:vertAlign w:val="superscript"/>
                    </w:rPr>
                    <w:t>rd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</w:rPr>
                    <w:t xml:space="preserve"> &amp; </w:t>
                  </w:r>
                  <w:r w:rsidR="00930EFC">
                    <w:rPr>
                      <w:color w:val="000000" w:themeColor="text1"/>
                      <w:sz w:val="52"/>
                      <w:szCs w:val="52"/>
                    </w:rPr>
                    <w:t>24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  <w:vertAlign w:val="superscript"/>
                    </w:rPr>
                    <w:t>th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</w:rPr>
                    <w:t xml:space="preserve"> 202</w:t>
                  </w:r>
                  <w:r w:rsidR="00182DE7">
                    <w:rPr>
                      <w:color w:val="000000" w:themeColor="text1"/>
                      <w:sz w:val="52"/>
                      <w:szCs w:val="52"/>
                    </w:rPr>
                    <w:t>4</w:t>
                  </w:r>
                </w:p>
              </w:tc>
              <w:tc>
                <w:tcPr>
                  <w:tcW w:w="2500" w:type="pct"/>
                  <w:tcBorders>
                    <w:left w:val="nil"/>
                  </w:tcBorders>
                </w:tcPr>
                <w:p w14:paraId="7751B36E" w14:textId="77777777" w:rsidR="00BD7C6F" w:rsidRPr="00C94B51" w:rsidRDefault="001636DF">
                  <w:pPr>
                    <w:rPr>
                      <w:highlight w:val="cyan"/>
                    </w:rPr>
                  </w:pPr>
                  <w:r w:rsidRPr="00C94B51">
                    <w:rPr>
                      <w:noProof/>
                      <w:highlight w:val="cyan"/>
                    </w:rPr>
                    <w:drawing>
                      <wp:inline distT="0" distB="0" distL="0" distR="0" wp14:anchorId="3F079FD7" wp14:editId="28702909">
                        <wp:extent cx="3380740" cy="274574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42-18138061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27462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7C6F" w14:paraId="3C80AC35" w14:textId="77777777" w:rsidTr="000C7048">
              <w:trPr>
                <w:trHeight w:hRule="exact" w:val="4320"/>
              </w:trPr>
              <w:tc>
                <w:tcPr>
                  <w:tcW w:w="2500" w:type="pct"/>
                  <w:tcBorders>
                    <w:top w:val="nil"/>
                  </w:tcBorders>
                  <w:shd w:val="clear" w:color="auto" w:fill="94D09B"/>
                </w:tcPr>
                <w:p w14:paraId="62DF6F9B" w14:textId="77777777" w:rsidR="00BD7C6F" w:rsidRDefault="001636DF">
                  <w:r>
                    <w:rPr>
                      <w:noProof/>
                    </w:rPr>
                    <w:drawing>
                      <wp:inline distT="0" distB="0" distL="0" distR="0" wp14:anchorId="695E1A9E" wp14:editId="71E30573">
                        <wp:extent cx="3480435" cy="2610326"/>
                        <wp:effectExtent l="0" t="0" r="0" b="635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42-17840257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4988" cy="2621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30C97B01" w14:textId="77777777" w:rsidR="00BD7C6F" w:rsidRPr="00C94B51" w:rsidRDefault="001636DF">
                  <w:pPr>
                    <w:rPr>
                      <w:highlight w:val="cyan"/>
                    </w:rPr>
                  </w:pPr>
                  <w:r w:rsidRPr="00C94B51">
                    <w:rPr>
                      <w:noProof/>
                      <w:highlight w:val="cyan"/>
                    </w:rPr>
                    <w:drawing>
                      <wp:inline distT="0" distB="0" distL="0" distR="0" wp14:anchorId="0258F2B5" wp14:editId="332E4252">
                        <wp:extent cx="3399629" cy="2561771"/>
                        <wp:effectExtent l="0" t="0" r="4445" b="381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2-16922719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5990" cy="258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5B34BD" w14:textId="77777777" w:rsidR="00BD7C6F" w:rsidRDefault="00BD7C6F"/>
        </w:tc>
      </w:tr>
      <w:tr w:rsidR="00BD7C6F" w14:paraId="5A85E3E3" w14:textId="77777777" w:rsidTr="000C7048">
        <w:trPr>
          <w:trHeight w:hRule="exact" w:val="4303"/>
        </w:trPr>
        <w:tc>
          <w:tcPr>
            <w:tcW w:w="10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D09B"/>
            <w:vAlign w:val="center"/>
          </w:tcPr>
          <w:p w14:paraId="233F9D65" w14:textId="7AE2BB97" w:rsidR="00BD7C6F" w:rsidRDefault="00CD41A2" w:rsidP="00690054">
            <w:pPr>
              <w:pStyle w:val="Title"/>
            </w:pPr>
            <w:r w:rsidRPr="00690054">
              <w:rPr>
                <w:color w:val="000000" w:themeColor="text1"/>
              </w:rPr>
              <w:t xml:space="preserve">Insect </w:t>
            </w:r>
            <w:r w:rsidR="009F2AA7" w:rsidRPr="00690054">
              <w:rPr>
                <w:color w:val="000000" w:themeColor="text1"/>
              </w:rPr>
              <w:t xml:space="preserve">Counting &amp; </w:t>
            </w:r>
            <w:r w:rsidRPr="00690054">
              <w:rPr>
                <w:color w:val="000000" w:themeColor="text1"/>
              </w:rPr>
              <w:t>Identification Guide</w:t>
            </w:r>
            <w:r w:rsidR="00B23833" w:rsidRPr="00690054">
              <w:rPr>
                <w:color w:val="000000" w:themeColor="text1"/>
              </w:rPr>
              <w:t xml:space="preserve"> </w:t>
            </w:r>
          </w:p>
        </w:tc>
      </w:tr>
    </w:tbl>
    <w:p w14:paraId="7420FE21" w14:textId="77777777" w:rsidR="00143918" w:rsidRDefault="00143918"/>
    <w:p w14:paraId="75ABE796" w14:textId="21F569CA" w:rsidR="00143918" w:rsidRDefault="00143918" w:rsidP="00143918">
      <w:pPr>
        <w:rPr>
          <w:b/>
        </w:rPr>
      </w:pPr>
      <w:r>
        <w:rPr>
          <w:b/>
        </w:rPr>
        <w:lastRenderedPageBreak/>
        <w:t xml:space="preserve">Thank you for being part of pollinator </w:t>
      </w:r>
      <w:r w:rsidR="00C94B51">
        <w:rPr>
          <w:b/>
        </w:rPr>
        <w:t>conservation</w:t>
      </w:r>
      <w:r>
        <w:rPr>
          <w:b/>
        </w:rPr>
        <w:t xml:space="preserve"> by helping us document our pollinator populations</w:t>
      </w:r>
      <w:r w:rsidR="000C42D9">
        <w:rPr>
          <w:b/>
        </w:rPr>
        <w:t>!</w:t>
      </w:r>
      <w:r>
        <w:rPr>
          <w:b/>
        </w:rPr>
        <w:t xml:space="preserve">  Here are your counting instructions.</w:t>
      </w:r>
    </w:p>
    <w:p w14:paraId="5F82483D" w14:textId="77777777" w:rsidR="00143918" w:rsidRDefault="00143918" w:rsidP="00143918">
      <w:pPr>
        <w:rPr>
          <w:b/>
        </w:rPr>
      </w:pPr>
    </w:p>
    <w:p w14:paraId="30C21DBE" w14:textId="0FD7AE02" w:rsidR="00143918" w:rsidRDefault="00143918" w:rsidP="00143918">
      <w:pPr>
        <w:rPr>
          <w:b/>
        </w:rPr>
      </w:pPr>
      <w:r>
        <w:rPr>
          <w:b/>
        </w:rPr>
        <w:t>Counting instructions:</w:t>
      </w:r>
    </w:p>
    <w:p w14:paraId="603B371A" w14:textId="77777777" w:rsidR="00143918" w:rsidRDefault="00143918" w:rsidP="00143918">
      <w:pPr>
        <w:rPr>
          <w:b/>
        </w:rPr>
      </w:pPr>
    </w:p>
    <w:p w14:paraId="544B94AF" w14:textId="57989AB3" w:rsidR="00143918" w:rsidRDefault="00143918" w:rsidP="00143918">
      <w:pPr>
        <w:pStyle w:val="ListParagraph"/>
        <w:numPr>
          <w:ilvl w:val="0"/>
          <w:numId w:val="10"/>
        </w:numPr>
      </w:pPr>
      <w:r w:rsidRPr="00143918">
        <w:t>Choose a favorite pollinator plant for counting.  This can be any blooming plant that shows insect activity.</w:t>
      </w:r>
    </w:p>
    <w:p w14:paraId="147397C0" w14:textId="77777777" w:rsidR="00143918" w:rsidRPr="009424B6" w:rsidRDefault="00143918" w:rsidP="00143918">
      <w:pPr>
        <w:pStyle w:val="ListParagraph"/>
      </w:pPr>
    </w:p>
    <w:p w14:paraId="7293D8C2" w14:textId="6CEA45AD" w:rsidR="00143918" w:rsidRDefault="00143918" w:rsidP="00143918">
      <w:pPr>
        <w:pStyle w:val="ListParagraph"/>
        <w:numPr>
          <w:ilvl w:val="0"/>
          <w:numId w:val="10"/>
        </w:numPr>
      </w:pPr>
      <w:r>
        <w:t>C</w:t>
      </w:r>
      <w:r w:rsidRPr="009424B6">
        <w:t xml:space="preserve">ount </w:t>
      </w:r>
      <w:r>
        <w:t xml:space="preserve">and categorize </w:t>
      </w:r>
      <w:r w:rsidRPr="009424B6">
        <w:t xml:space="preserve">the insects that </w:t>
      </w:r>
      <w:r>
        <w:t xml:space="preserve">land on your plant.  </w:t>
      </w:r>
      <w:r w:rsidR="00930EFC">
        <w:t xml:space="preserve">Count an insect </w:t>
      </w:r>
      <w:r w:rsidR="00930EFC" w:rsidRPr="00930EFC">
        <w:rPr>
          <w:b/>
          <w:bCs/>
        </w:rPr>
        <w:t>each time it lands on your plant</w:t>
      </w:r>
      <w:r w:rsidR="00930EFC">
        <w:t xml:space="preserve">. </w:t>
      </w:r>
      <w:r>
        <w:t>Count for 15 minutes.   The insect categories are:</w:t>
      </w:r>
    </w:p>
    <w:p w14:paraId="2CEF8CDA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Bumble Bees</w:t>
      </w:r>
    </w:p>
    <w:p w14:paraId="7CFB6321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Honey Bees</w:t>
      </w:r>
    </w:p>
    <w:p w14:paraId="5316E452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Small Bees</w:t>
      </w:r>
    </w:p>
    <w:p w14:paraId="3041F708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Carpenter Bees</w:t>
      </w:r>
    </w:p>
    <w:p w14:paraId="6DAEAE31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Wasps</w:t>
      </w:r>
    </w:p>
    <w:p w14:paraId="615D8828" w14:textId="77777777" w:rsidR="00143918" w:rsidRDefault="00143918" w:rsidP="00143918">
      <w:pPr>
        <w:pStyle w:val="ListParagraph"/>
        <w:numPr>
          <w:ilvl w:val="1"/>
          <w:numId w:val="10"/>
        </w:numPr>
      </w:pPr>
      <w:r>
        <w:t>Flies</w:t>
      </w:r>
    </w:p>
    <w:p w14:paraId="5C3D5832" w14:textId="2CBAD797" w:rsidR="00143918" w:rsidRDefault="00143918" w:rsidP="00143918">
      <w:pPr>
        <w:pStyle w:val="ListParagraph"/>
        <w:numPr>
          <w:ilvl w:val="1"/>
          <w:numId w:val="10"/>
        </w:numPr>
      </w:pPr>
      <w:r>
        <w:t>Butterflies</w:t>
      </w:r>
      <w:r w:rsidR="00234186">
        <w:t>/Moths</w:t>
      </w:r>
    </w:p>
    <w:p w14:paraId="3266E391" w14:textId="565E6E71" w:rsidR="00143918" w:rsidRPr="009424B6" w:rsidRDefault="00143918" w:rsidP="00143918">
      <w:pPr>
        <w:pStyle w:val="ListParagraph"/>
        <w:numPr>
          <w:ilvl w:val="1"/>
          <w:numId w:val="10"/>
        </w:numPr>
      </w:pPr>
      <w:r>
        <w:t>Other insects</w:t>
      </w:r>
    </w:p>
    <w:p w14:paraId="57CAC3B2" w14:textId="77777777" w:rsidR="00143918" w:rsidRPr="009424B6" w:rsidRDefault="00143918" w:rsidP="00143918"/>
    <w:p w14:paraId="7C7C3668" w14:textId="6049DF06" w:rsidR="00143918" w:rsidRDefault="00143918" w:rsidP="00143918">
      <w:pPr>
        <w:pStyle w:val="ListParagraph"/>
        <w:numPr>
          <w:ilvl w:val="0"/>
          <w:numId w:val="10"/>
        </w:numPr>
      </w:pPr>
      <w:r>
        <w:t>There is an insect counting sheet at the end of this booklet to make counting easier for you.</w:t>
      </w:r>
    </w:p>
    <w:p w14:paraId="0CFDD767" w14:textId="77777777" w:rsidR="00143918" w:rsidRDefault="00143918" w:rsidP="00143918">
      <w:pPr>
        <w:pStyle w:val="ListParagraph"/>
      </w:pPr>
    </w:p>
    <w:p w14:paraId="18C255F0" w14:textId="5729DEBD" w:rsidR="00143918" w:rsidRPr="009424B6" w:rsidRDefault="00143918" w:rsidP="00143918">
      <w:pPr>
        <w:pStyle w:val="ListParagraph"/>
        <w:numPr>
          <w:ilvl w:val="0"/>
          <w:numId w:val="10"/>
        </w:numPr>
      </w:pPr>
      <w:r>
        <w:t xml:space="preserve">Upload your counts on the website </w:t>
      </w:r>
      <w:r w:rsidR="000C42D9">
        <w:t>(</w:t>
      </w:r>
      <w:hyperlink r:id="rId14" w:history="1">
        <w:r w:rsidR="000C42D9" w:rsidRPr="003F4C5A">
          <w:rPr>
            <w:rStyle w:val="Hyperlink"/>
          </w:rPr>
          <w:t>https://GSePC.org</w:t>
        </w:r>
      </w:hyperlink>
      <w:r w:rsidR="000C42D9">
        <w:t xml:space="preserve">).  The portal to upload counts will open on the first day of the counts. </w:t>
      </w:r>
      <w:r>
        <w:t>We do not have the ability to accept mailed paper forms</w:t>
      </w:r>
      <w:r w:rsidR="000767B4">
        <w:t>.</w:t>
      </w:r>
      <w:r>
        <w:t>)</w:t>
      </w:r>
    </w:p>
    <w:p w14:paraId="72679C98" w14:textId="77777777" w:rsidR="00143918" w:rsidRPr="009424B6" w:rsidRDefault="00143918" w:rsidP="00143918"/>
    <w:p w14:paraId="0BEF6D35" w14:textId="3E806C56" w:rsidR="00143918" w:rsidRPr="00930EFC" w:rsidRDefault="00143918" w:rsidP="00143918">
      <w:pPr>
        <w:pStyle w:val="ListParagraph"/>
        <w:numPr>
          <w:ilvl w:val="0"/>
          <w:numId w:val="10"/>
        </w:numPr>
        <w:rPr>
          <w:rStyle w:val="Hyperlink"/>
        </w:rPr>
      </w:pPr>
      <w:r w:rsidRPr="009424B6">
        <w:t>Post photos of your counters having fun</w:t>
      </w:r>
      <w:r>
        <w:t>, photos of your gardens, or anything you think would be of interest to the group</w:t>
      </w:r>
      <w:r w:rsidRPr="009424B6">
        <w:t xml:space="preserve"> on the </w:t>
      </w:r>
      <w:r w:rsidR="00930EFC">
        <w:fldChar w:fldCharType="begin"/>
      </w:r>
      <w:r w:rsidR="00930EFC">
        <w:instrText>HYPERLINK "https://www.facebook.com/groups/southeastpollinatorcensus/"</w:instrText>
      </w:r>
      <w:r w:rsidR="00930EFC">
        <w:fldChar w:fldCharType="separate"/>
      </w:r>
      <w:r w:rsidR="000C42D9" w:rsidRPr="00930EFC">
        <w:rPr>
          <w:rStyle w:val="Hyperlink"/>
        </w:rPr>
        <w:t>Southeast</w:t>
      </w:r>
      <w:r w:rsidRPr="00930EFC">
        <w:rPr>
          <w:rStyle w:val="Hyperlink"/>
        </w:rPr>
        <w:t xml:space="preserve"> Pollinator Census Facebook page</w:t>
      </w:r>
    </w:p>
    <w:p w14:paraId="7B3D32A3" w14:textId="13704231" w:rsidR="00143918" w:rsidRDefault="00930EFC" w:rsidP="00143918">
      <w:r>
        <w:fldChar w:fldCharType="end"/>
      </w:r>
    </w:p>
    <w:p w14:paraId="75CC93BE" w14:textId="098A7F20" w:rsidR="00143918" w:rsidRDefault="00143918" w:rsidP="00143918">
      <w:pPr>
        <w:pStyle w:val="ListParagraph"/>
        <w:numPr>
          <w:ilvl w:val="0"/>
          <w:numId w:val="10"/>
        </w:numPr>
      </w:pPr>
      <w:r>
        <w:t xml:space="preserve">Becky Griffin is the project coordinator and is available through email at </w:t>
      </w:r>
      <w:hyperlink r:id="rId15" w:history="1">
        <w:r w:rsidRPr="00D62F58">
          <w:rPr>
            <w:rStyle w:val="Hyperlink"/>
          </w:rPr>
          <w:t>beckygri@uga.edu</w:t>
        </w:r>
      </w:hyperlink>
      <w:r>
        <w:t xml:space="preserve"> if you have any questions.</w:t>
      </w:r>
    </w:p>
    <w:p w14:paraId="444CDC08" w14:textId="77777777" w:rsidR="00143918" w:rsidRDefault="00143918" w:rsidP="00143918"/>
    <w:p w14:paraId="53A1EA0F" w14:textId="5ABDB902" w:rsidR="00143918" w:rsidRDefault="00143918" w:rsidP="00143918">
      <w:pPr>
        <w:pStyle w:val="ListParagraph"/>
        <w:numPr>
          <w:ilvl w:val="0"/>
          <w:numId w:val="10"/>
        </w:numPr>
      </w:pPr>
      <w:r>
        <w:t>Counting hint:  Your cell phone camera makes a great magnifier.</w:t>
      </w:r>
    </w:p>
    <w:p w14:paraId="3E1DAD0D" w14:textId="77777777" w:rsidR="00143918" w:rsidRDefault="00143918" w:rsidP="00143918">
      <w:pPr>
        <w:pStyle w:val="ListParagraph"/>
      </w:pPr>
    </w:p>
    <w:p w14:paraId="3B6F7664" w14:textId="64CA5143" w:rsidR="00143918" w:rsidRDefault="00143918" w:rsidP="00143918">
      <w:pPr>
        <w:pStyle w:val="ListParagraph"/>
        <w:numPr>
          <w:ilvl w:val="0"/>
          <w:numId w:val="10"/>
        </w:numPr>
      </w:pPr>
      <w:r>
        <w:t>The next pages are examples of the insects that you may see.  Use these as your guides.</w:t>
      </w:r>
    </w:p>
    <w:p w14:paraId="059D2269" w14:textId="77777777" w:rsidR="00143918" w:rsidRDefault="00143918" w:rsidP="00143918"/>
    <w:p w14:paraId="5D845E25" w14:textId="568CD700" w:rsidR="00BD7C6F" w:rsidRDefault="001636DF">
      <w:r>
        <w:br w:type="page"/>
      </w:r>
    </w:p>
    <w:p w14:paraId="7174ECB9" w14:textId="77777777" w:rsidR="003B6222" w:rsidRDefault="009756AA" w:rsidP="000C7048">
      <w:pPr>
        <w:pStyle w:val="Heading1"/>
        <w:shd w:val="clear" w:color="auto" w:fill="94D09B"/>
        <w:rPr>
          <w:color w:val="000000" w:themeColor="text1"/>
        </w:rPr>
      </w:pPr>
      <w:r w:rsidRPr="00690054">
        <w:rPr>
          <w:color w:val="000000" w:themeColor="text1"/>
        </w:rPr>
        <w:lastRenderedPageBreak/>
        <w:t>Have</w:t>
      </w:r>
      <w:r w:rsidR="00F912E9" w:rsidRPr="00690054">
        <w:rPr>
          <w:color w:val="000000" w:themeColor="text1"/>
        </w:rPr>
        <w:t xml:space="preserve"> questions about counting</w:t>
      </w:r>
      <w:r w:rsidRPr="00690054">
        <w:rPr>
          <w:color w:val="000000" w:themeColor="text1"/>
        </w:rPr>
        <w:t xml:space="preserve">?  </w:t>
      </w:r>
    </w:p>
    <w:p w14:paraId="3A1C93BF" w14:textId="0F7E0AE7" w:rsidR="00BD7C6F" w:rsidRPr="00690054" w:rsidRDefault="009756AA" w:rsidP="000C7048">
      <w:pPr>
        <w:pStyle w:val="Heading1"/>
        <w:shd w:val="clear" w:color="auto" w:fill="94D09B"/>
        <w:rPr>
          <w:color w:val="000000" w:themeColor="text1"/>
        </w:rPr>
      </w:pPr>
      <w:r w:rsidRPr="00690054">
        <w:rPr>
          <w:color w:val="000000" w:themeColor="text1"/>
        </w:rPr>
        <w:t>C</w:t>
      </w:r>
      <w:r w:rsidR="00F912E9" w:rsidRPr="00690054">
        <w:rPr>
          <w:color w:val="000000" w:themeColor="text1"/>
        </w:rPr>
        <w:t>ontact Becky Griffin at beckygri@uga.edu.</w:t>
      </w:r>
    </w:p>
    <w:p w14:paraId="755CEC36" w14:textId="77777777" w:rsidR="00BD7C6F" w:rsidRDefault="00CD41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0B48A" wp14:editId="2CB648A0">
                <wp:simplePos x="0" y="0"/>
                <wp:positionH relativeFrom="column">
                  <wp:posOffset>4166870</wp:posOffset>
                </wp:positionH>
                <wp:positionV relativeFrom="paragraph">
                  <wp:posOffset>27940</wp:posOffset>
                </wp:positionV>
                <wp:extent cx="2629535" cy="30175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301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526F4" w14:textId="77777777" w:rsidR="00CD41A2" w:rsidRPr="000732ED" w:rsidRDefault="00CD41A2" w:rsidP="00742EF5">
                            <w:p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Carpenter Bees</w:t>
                            </w:r>
                          </w:p>
                          <w:p w14:paraId="0F543F00" w14:textId="4453F821" w:rsidR="00CD41A2" w:rsidRPr="000732ED" w:rsidRDefault="00186818" w:rsidP="00742EF5">
                            <w:p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(16</w:t>
                            </w:r>
                            <w:r w:rsidR="00CD41A2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53258D"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 w:rsidR="00CD41A2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mm)</w:t>
                            </w:r>
                          </w:p>
                          <w:p w14:paraId="2E01AD1B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Black body with yellow and black bands</w:t>
                            </w:r>
                          </w:p>
                          <w:p w14:paraId="115AB0F0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Dense hair on head and thorax</w:t>
                            </w:r>
                          </w:p>
                          <w:p w14:paraId="5F42AFA4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NO HAIR on abdomen</w:t>
                            </w:r>
                          </w:p>
                          <w:p w14:paraId="1C591939" w14:textId="052181AD" w:rsidR="00CD41A2" w:rsidRPr="000732ED" w:rsidRDefault="009756AA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Broad</w:t>
                            </w:r>
                            <w:r w:rsidR="00CD41A2" w:rsidRPr="000732ED">
                              <w:rPr>
                                <w:sz w:val="28"/>
                                <w:szCs w:val="28"/>
                              </w:rPr>
                              <w:t xml:space="preserve"> head, thick body</w:t>
                            </w:r>
                          </w:p>
                          <w:p w14:paraId="21294FBD" w14:textId="77777777" w:rsidR="00CD41A2" w:rsidRPr="000732ED" w:rsidRDefault="00CD41A2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Males have yellow to white coloring on face, females all black on 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0B4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8.1pt;margin-top:2.2pt;width:207.05pt;height:2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" filled="f" stroked="f">
                <v:textbox>
                  <w:txbxContent>
                    <w:p w14:paraId="3F2526F4" w14:textId="77777777" w:rsidR="00CD41A2" w:rsidRPr="000732ED" w:rsidRDefault="00CD41A2" w:rsidP="00742EF5">
                      <w:pPr>
                        <w:pBdr>
                          <w:between w:val="single" w:sz="12" w:space="1" w:color="auto"/>
                          <w:bar w:val="single" w:sz="12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Carpenter Bees</w:t>
                      </w:r>
                    </w:p>
                    <w:p w14:paraId="0F543F00" w14:textId="4453F821" w:rsidR="00CD41A2" w:rsidRPr="000732ED" w:rsidRDefault="00186818" w:rsidP="00742EF5">
                      <w:pPr>
                        <w:pBdr>
                          <w:between w:val="single" w:sz="12" w:space="1" w:color="auto"/>
                          <w:bar w:val="single" w:sz="12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(16</w:t>
                      </w:r>
                      <w:r w:rsidR="00CD41A2" w:rsidRPr="000732ED">
                        <w:rPr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53258D">
                        <w:rPr>
                          <w:b/>
                          <w:sz w:val="28"/>
                          <w:szCs w:val="28"/>
                        </w:rPr>
                        <w:t>22</w:t>
                      </w:r>
                      <w:r w:rsidR="00CD41A2" w:rsidRPr="000732ED">
                        <w:rPr>
                          <w:b/>
                          <w:sz w:val="28"/>
                          <w:szCs w:val="28"/>
                        </w:rPr>
                        <w:t xml:space="preserve"> mm)</w:t>
                      </w:r>
                    </w:p>
                    <w:p w14:paraId="2E01AD1B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Black body with yellow and black bands</w:t>
                      </w:r>
                    </w:p>
                    <w:p w14:paraId="115AB0F0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Dense hair on head and thorax</w:t>
                      </w:r>
                    </w:p>
                    <w:p w14:paraId="5F42AFA4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NO HAIR on abdomen</w:t>
                      </w:r>
                    </w:p>
                    <w:p w14:paraId="1C591939" w14:textId="052181AD" w:rsidR="00CD41A2" w:rsidRPr="000732ED" w:rsidRDefault="009756AA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Broad</w:t>
                      </w:r>
                      <w:r w:rsidR="00CD41A2" w:rsidRPr="000732ED">
                        <w:rPr>
                          <w:sz w:val="28"/>
                          <w:szCs w:val="28"/>
                        </w:rPr>
                        <w:t xml:space="preserve"> head, thick body</w:t>
                      </w:r>
                    </w:p>
                    <w:p w14:paraId="21294FBD" w14:textId="77777777" w:rsidR="00CD41A2" w:rsidRPr="000732ED" w:rsidRDefault="00CD41A2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Males have yellow to white coloring on face, females all black on face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14642C" wp14:editId="7553AEAB">
            <wp:extent cx="3779519" cy="2834640"/>
            <wp:effectExtent l="0" t="0" r="571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mble bee sos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527" cy="28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CE0E" w14:textId="77777777" w:rsidR="00BD7C6F" w:rsidRPr="003B6222" w:rsidRDefault="00CD41A2">
      <w:pPr>
        <w:pStyle w:val="Heading2"/>
        <w:rPr>
          <w:b/>
          <w:color w:val="000000" w:themeColor="text1"/>
        </w:rPr>
      </w:pPr>
      <w:r w:rsidRPr="003B6222">
        <w:rPr>
          <w:b/>
          <w:color w:val="000000" w:themeColor="text1"/>
        </w:rPr>
        <w:t>Carpenter Bee</w:t>
      </w:r>
    </w:p>
    <w:p w14:paraId="66939B11" w14:textId="77777777" w:rsidR="00BD7C6F" w:rsidRDefault="00BD7C6F"/>
    <w:p w14:paraId="47B0CCEB" w14:textId="77777777" w:rsidR="00CD41A2" w:rsidRDefault="00CD41A2"/>
    <w:p w14:paraId="0FB931B7" w14:textId="250C30EA" w:rsidR="00EF42ED" w:rsidRDefault="00EF42ED">
      <w:r>
        <w:rPr>
          <w:noProof/>
        </w:rPr>
        <w:drawing>
          <wp:inline distT="0" distB="0" distL="0" distR="0" wp14:anchorId="5FBD41F8" wp14:editId="036B9EE0">
            <wp:extent cx="3937635" cy="295322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rpenter Bee Bald Abdome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93" cy="2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F1FA" w14:textId="6C5A688E" w:rsidR="00EF42ED" w:rsidRPr="00EF42ED" w:rsidRDefault="00EF42ED">
      <w:pPr>
        <w:rPr>
          <w:b/>
        </w:rPr>
      </w:pPr>
      <w:r w:rsidRPr="00EF42ED">
        <w:rPr>
          <w:b/>
        </w:rPr>
        <w:t>Carpenter Bee – Hairless Abdomen</w:t>
      </w:r>
    </w:p>
    <w:p w14:paraId="64B222DE" w14:textId="51BE9EC2" w:rsidR="00CD41A2" w:rsidRDefault="00652327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B7C6ACB" wp14:editId="23DB592C">
            <wp:simplePos x="0" y="0"/>
            <wp:positionH relativeFrom="column">
              <wp:posOffset>312420</wp:posOffset>
            </wp:positionH>
            <wp:positionV relativeFrom="paragraph">
              <wp:posOffset>2157730</wp:posOffset>
            </wp:positionV>
            <wp:extent cx="2242185" cy="2989580"/>
            <wp:effectExtent l="0" t="5397" r="317" b="318"/>
            <wp:wrapTight wrapText="bothSides">
              <wp:wrapPolygon edited="0">
                <wp:start x="21652" y="39"/>
                <wp:lineTo x="119" y="39"/>
                <wp:lineTo x="119" y="21511"/>
                <wp:lineTo x="21652" y="21511"/>
                <wp:lineTo x="21652" y="39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umble bee hairy abdom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218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0C94A" wp14:editId="647BA370">
                <wp:simplePos x="0" y="0"/>
                <wp:positionH relativeFrom="column">
                  <wp:posOffset>4166870</wp:posOffset>
                </wp:positionH>
                <wp:positionV relativeFrom="paragraph">
                  <wp:posOffset>97155</wp:posOffset>
                </wp:positionV>
                <wp:extent cx="2857500" cy="3429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A88CF" w14:textId="77777777" w:rsidR="00742EF5" w:rsidRPr="000732ED" w:rsidRDefault="00742EF5" w:rsidP="00742EF5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Bumble Bees</w:t>
                            </w:r>
                          </w:p>
                          <w:p w14:paraId="70FF2A30" w14:textId="3BADF814" w:rsidR="00742EF5" w:rsidRPr="000732ED" w:rsidRDefault="0053258D" w:rsidP="00742EF5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(10 – 19 </w:t>
                            </w:r>
                            <w:r w:rsidR="00742EF5" w:rsidRPr="000732ED">
                              <w:rPr>
                                <w:b/>
                                <w:sz w:val="28"/>
                                <w:szCs w:val="28"/>
                              </w:rPr>
                              <w:t>mm)</w:t>
                            </w:r>
                          </w:p>
                          <w:p w14:paraId="08026E19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Black body covered with dense yellow and black hair</w:t>
                            </w:r>
                          </w:p>
                          <w:p w14:paraId="604675E5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Fat bee with small head</w:t>
                            </w:r>
                          </w:p>
                          <w:p w14:paraId="0A25B09B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Large thorax and abdomen</w:t>
                            </w:r>
                          </w:p>
                          <w:p w14:paraId="62F4D8B0" w14:textId="77777777" w:rsidR="00742EF5" w:rsidRPr="000732ED" w:rsidRDefault="00742EF5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Hairy abdomen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0C94A" id="Text Box 10" o:spid="_x0000_s1027" type="#_x0000_t202" style="position:absolute;margin-left:328.1pt;margin-top:7.65pt;width:225pt;height:2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" filled="f" stroked="f">
                <v:textbox>
                  <w:txbxContent>
                    <w:p w14:paraId="0C1A88CF" w14:textId="77777777" w:rsidR="00742EF5" w:rsidRPr="000732ED" w:rsidRDefault="00742EF5" w:rsidP="00742EF5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Bumble Bees</w:t>
                      </w:r>
                    </w:p>
                    <w:p w14:paraId="70FF2A30" w14:textId="3BADF814" w:rsidR="00742EF5" w:rsidRPr="000732ED" w:rsidRDefault="0053258D" w:rsidP="00742EF5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(10 – 19 </w:t>
                      </w:r>
                      <w:r w:rsidR="00742EF5" w:rsidRPr="000732ED">
                        <w:rPr>
                          <w:b/>
                          <w:sz w:val="28"/>
                          <w:szCs w:val="28"/>
                        </w:rPr>
                        <w:t>mm)</w:t>
                      </w:r>
                    </w:p>
                    <w:p w14:paraId="08026E19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Black body covered with dense yellow and black hair</w:t>
                      </w:r>
                    </w:p>
                    <w:p w14:paraId="604675E5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Fat bee with small head</w:t>
                      </w:r>
                    </w:p>
                    <w:p w14:paraId="0A25B09B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Large thorax and abdomen</w:t>
                      </w:r>
                    </w:p>
                    <w:p w14:paraId="62F4D8B0" w14:textId="77777777" w:rsidR="00742EF5" w:rsidRPr="000732ED" w:rsidRDefault="00742EF5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Hairy abdomen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EF5">
        <w:rPr>
          <w:noProof/>
        </w:rPr>
        <w:drawing>
          <wp:inline distT="0" distB="0" distL="0" distR="0" wp14:anchorId="092C01F1" wp14:editId="6E382E63">
            <wp:extent cx="2973275" cy="222995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mble bee sos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72" cy="225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423" w14:textId="5775800F" w:rsidR="00CD41A2" w:rsidRPr="00742EF5" w:rsidRDefault="00742EF5">
      <w:pPr>
        <w:rPr>
          <w:b/>
        </w:rPr>
      </w:pPr>
      <w:r w:rsidRPr="00742EF5">
        <w:rPr>
          <w:b/>
        </w:rPr>
        <w:t>Bumble Bee</w:t>
      </w:r>
    </w:p>
    <w:p w14:paraId="486FD55C" w14:textId="77777777" w:rsidR="00CD41A2" w:rsidRDefault="00CD41A2"/>
    <w:p w14:paraId="055911AD" w14:textId="77777777" w:rsidR="00CD41A2" w:rsidRDefault="00CD41A2"/>
    <w:p w14:paraId="4507D8DD" w14:textId="6AC923F5" w:rsidR="00CD41A2" w:rsidRDefault="00CD41A2"/>
    <w:p w14:paraId="75995963" w14:textId="0302A871" w:rsidR="00EF42ED" w:rsidRDefault="00EF42ED">
      <w:pPr>
        <w:rPr>
          <w:b/>
        </w:rPr>
      </w:pPr>
    </w:p>
    <w:p w14:paraId="236C49CF" w14:textId="77777777" w:rsidR="005C7E99" w:rsidRDefault="005C7E99">
      <w:pPr>
        <w:rPr>
          <w:b/>
        </w:rPr>
      </w:pPr>
    </w:p>
    <w:p w14:paraId="0C58538F" w14:textId="77777777" w:rsidR="005C7E99" w:rsidRDefault="005C7E99">
      <w:pPr>
        <w:rPr>
          <w:b/>
        </w:rPr>
      </w:pPr>
    </w:p>
    <w:p w14:paraId="338A41C2" w14:textId="77777777" w:rsidR="005C7E99" w:rsidRPr="00EF42ED" w:rsidRDefault="005C7E99">
      <w:pPr>
        <w:rPr>
          <w:b/>
        </w:rPr>
      </w:pPr>
    </w:p>
    <w:p w14:paraId="17072540" w14:textId="5D32DF04" w:rsidR="00EF42ED" w:rsidRDefault="00EF42ED"/>
    <w:p w14:paraId="082CCC83" w14:textId="7816AC13" w:rsidR="00EF42ED" w:rsidRDefault="00EF42ED"/>
    <w:p w14:paraId="39AE8346" w14:textId="7DE6F608" w:rsidR="00EF42ED" w:rsidRDefault="00EF42ED"/>
    <w:p w14:paraId="76EEEB6B" w14:textId="60AD0CD2" w:rsidR="00EF42ED" w:rsidRDefault="00EF42ED"/>
    <w:p w14:paraId="46CA63A7" w14:textId="4A3347A6" w:rsidR="00EF42ED" w:rsidRDefault="00EF42ED"/>
    <w:p w14:paraId="61423A63" w14:textId="77777777" w:rsidR="00652327" w:rsidRDefault="00652327"/>
    <w:p w14:paraId="591766E8" w14:textId="30F8BEF5" w:rsidR="00CD41A2" w:rsidRDefault="0057636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89B75" wp14:editId="4EC2B88D">
                <wp:simplePos x="0" y="0"/>
                <wp:positionH relativeFrom="column">
                  <wp:posOffset>4512945</wp:posOffset>
                </wp:positionH>
                <wp:positionV relativeFrom="paragraph">
                  <wp:posOffset>136525</wp:posOffset>
                </wp:positionV>
                <wp:extent cx="2171700" cy="3200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6F41F" w14:textId="77777777" w:rsidR="00C45B4A" w:rsidRPr="000732ED" w:rsidRDefault="00C45B4A" w:rsidP="000732ED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611E73" w14:textId="77777777" w:rsidR="00C45B4A" w:rsidRPr="000732ED" w:rsidRDefault="00C45B4A" w:rsidP="00F912E9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DD9F65E" w14:textId="38F2015C" w:rsidR="00C45B4A" w:rsidRPr="000732ED" w:rsidRDefault="00F912E9" w:rsidP="000732ED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This photo</w:t>
                            </w:r>
                            <w:r w:rsidR="00080AC1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illustrates </w:t>
                            </w:r>
                            <w:r w:rsidR="00C45B4A" w:rsidRPr="000732ED">
                              <w:rPr>
                                <w:b/>
                                <w:sz w:val="28"/>
                                <w:szCs w:val="28"/>
                              </w:rPr>
                              <w:t>the differences between the carpenter bee and a bumble bee.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The carpenter bee is a “mack truck” while the bumble bee is more of a “pickup truck.”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89B75" id="Text Box 12" o:spid="_x0000_s1028" type="#_x0000_t202" style="position:absolute;margin-left:355.35pt;margin-top:10.75pt;width:171pt;height:25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" filled="f" stroked="f">
                <v:textbox>
                  <w:txbxContent>
                    <w:p w14:paraId="6B16F41F" w14:textId="77777777" w:rsidR="00C45B4A" w:rsidRPr="000732ED" w:rsidRDefault="00C45B4A" w:rsidP="000732ED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9611E73" w14:textId="77777777" w:rsidR="00C45B4A" w:rsidRPr="000732ED" w:rsidRDefault="00C45B4A" w:rsidP="00F912E9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DD9F65E" w14:textId="38F2015C" w:rsidR="00C45B4A" w:rsidRPr="000732ED" w:rsidRDefault="00F912E9" w:rsidP="000732ED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This photo</w:t>
                      </w:r>
                      <w:r w:rsidR="00080AC1" w:rsidRPr="000732ED">
                        <w:rPr>
                          <w:b/>
                          <w:sz w:val="28"/>
                          <w:szCs w:val="28"/>
                        </w:rPr>
                        <w:t xml:space="preserve"> illustrates </w:t>
                      </w:r>
                      <w:r w:rsidR="00C45B4A" w:rsidRPr="000732ED">
                        <w:rPr>
                          <w:b/>
                          <w:sz w:val="28"/>
                          <w:szCs w:val="28"/>
                        </w:rPr>
                        <w:t>the differences between the carpenter bee and a bumble bee.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The carpenter bee is a “mack truck” while the bumble bee is more of a “pickup truck.”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E99" w:rsidRPr="005C7E99">
        <w:rPr>
          <w:b/>
        </w:rPr>
        <w:t>Bumble Bee – Hairy Abdomen</w:t>
      </w:r>
    </w:p>
    <w:p w14:paraId="51C28BE7" w14:textId="77777777" w:rsidR="00652327" w:rsidRPr="005C7E99" w:rsidRDefault="00652327">
      <w:pPr>
        <w:rPr>
          <w:b/>
        </w:rPr>
      </w:pPr>
    </w:p>
    <w:p w14:paraId="71D3BD34" w14:textId="06BFF4F1" w:rsidR="00080AC1" w:rsidRDefault="005C7E99">
      <w:r>
        <w:rPr>
          <w:noProof/>
        </w:rPr>
        <w:drawing>
          <wp:anchor distT="0" distB="0" distL="114300" distR="114300" simplePos="0" relativeHeight="251685888" behindDoc="0" locked="0" layoutInCell="1" allowOverlap="1" wp14:anchorId="13224A5F" wp14:editId="690C2CE7">
            <wp:simplePos x="0" y="0"/>
            <wp:positionH relativeFrom="column">
              <wp:posOffset>-62230</wp:posOffset>
            </wp:positionH>
            <wp:positionV relativeFrom="paragraph">
              <wp:posOffset>61595</wp:posOffset>
            </wp:positionV>
            <wp:extent cx="3315335" cy="2870200"/>
            <wp:effectExtent l="0" t="0" r="12065" b="0"/>
            <wp:wrapTight wrapText="bothSides">
              <wp:wrapPolygon edited="0"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p Bee and bumbl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E5572" w14:textId="7A9EF344" w:rsidR="00080AC1" w:rsidRDefault="00080AC1"/>
    <w:p w14:paraId="37F0E36F" w14:textId="5F3B9EF5" w:rsidR="00CD41A2" w:rsidRDefault="00CD41A2"/>
    <w:p w14:paraId="112FD93B" w14:textId="77777777" w:rsidR="00080AC1" w:rsidRDefault="00080AC1"/>
    <w:p w14:paraId="6EF73972" w14:textId="77777777" w:rsidR="00EF42ED" w:rsidRDefault="00EF42ED"/>
    <w:p w14:paraId="1D63C4A0" w14:textId="77777777" w:rsidR="00EF42ED" w:rsidRDefault="00EF42ED"/>
    <w:p w14:paraId="177AEB7E" w14:textId="77777777" w:rsidR="00EF42ED" w:rsidRDefault="00EF42ED"/>
    <w:p w14:paraId="61A9118B" w14:textId="00442EBE" w:rsidR="00EF42ED" w:rsidRDefault="005C7E9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8C022" wp14:editId="652FFF48">
                <wp:simplePos x="0" y="0"/>
                <wp:positionH relativeFrom="column">
                  <wp:posOffset>394970</wp:posOffset>
                </wp:positionH>
                <wp:positionV relativeFrom="paragraph">
                  <wp:posOffset>151765</wp:posOffset>
                </wp:positionV>
                <wp:extent cx="800100" cy="1371600"/>
                <wp:effectExtent l="0" t="50800" r="63500" b="254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74D7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31.1pt;margin-top:11.95pt;width:63pt;height:108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" strokecolor="red" strokeweight="2pt">
                <v:stroke endarrow="block"/>
              </v:shape>
            </w:pict>
          </mc:Fallback>
        </mc:AlternateContent>
      </w:r>
    </w:p>
    <w:p w14:paraId="2E12FA5B" w14:textId="30AD37D8" w:rsidR="00EF42ED" w:rsidRDefault="00EF42ED"/>
    <w:p w14:paraId="291B4E60" w14:textId="37DF7489" w:rsidR="00EF42ED" w:rsidRDefault="00EF42ED"/>
    <w:p w14:paraId="179A8022" w14:textId="4682A1CF" w:rsidR="00EF42ED" w:rsidRDefault="00EF42ED"/>
    <w:p w14:paraId="1D32683A" w14:textId="2DE1B4BD" w:rsidR="00EF42ED" w:rsidRDefault="005C7E9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8CA060" wp14:editId="6CA60EFF">
                <wp:simplePos x="0" y="0"/>
                <wp:positionH relativeFrom="column">
                  <wp:posOffset>1652270</wp:posOffset>
                </wp:positionH>
                <wp:positionV relativeFrom="paragraph">
                  <wp:posOffset>100965</wp:posOffset>
                </wp:positionV>
                <wp:extent cx="571500" cy="342900"/>
                <wp:effectExtent l="0" t="50800" r="63500" b="381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C845F" id="Straight Arrow Connector 36" o:spid="_x0000_s1026" type="#_x0000_t32" style="position:absolute;margin-left:130.1pt;margin-top:7.95pt;width:45pt;height:27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" strokecolor="red" strokeweight="2pt">
                <v:stroke endarrow="block"/>
              </v:shape>
            </w:pict>
          </mc:Fallback>
        </mc:AlternateContent>
      </w:r>
    </w:p>
    <w:p w14:paraId="31D544AD" w14:textId="713F8BC3" w:rsidR="00EF42ED" w:rsidRDefault="00EF42ED"/>
    <w:p w14:paraId="5DB85EE3" w14:textId="77777777" w:rsidR="00EF42ED" w:rsidRDefault="00EF42ED"/>
    <w:p w14:paraId="051D1398" w14:textId="10F19407" w:rsidR="00EF42ED" w:rsidRDefault="00EF42ED"/>
    <w:p w14:paraId="47855BA0" w14:textId="439611D1" w:rsidR="00EF42ED" w:rsidRDefault="00EF42ED"/>
    <w:p w14:paraId="436AD937" w14:textId="77777777" w:rsidR="005C7E99" w:rsidRPr="00C45B4A" w:rsidRDefault="005C7E99" w:rsidP="005C7E99">
      <w:pPr>
        <w:rPr>
          <w:b/>
        </w:rPr>
      </w:pPr>
      <w:r w:rsidRPr="00C45B4A">
        <w:rPr>
          <w:b/>
        </w:rPr>
        <w:t>Carpenter Bee with a Bumble Bee</w:t>
      </w:r>
    </w:p>
    <w:p w14:paraId="751BE373" w14:textId="459F6A1F" w:rsidR="005C7E99" w:rsidRPr="00C45B4A" w:rsidRDefault="005C7E99" w:rsidP="005C7E99">
      <w:pPr>
        <w:rPr>
          <w:i/>
        </w:rPr>
      </w:pPr>
      <w:r w:rsidRPr="00C45B4A">
        <w:rPr>
          <w:i/>
        </w:rPr>
        <w:t>Photo credit:  Bodie Pennisi, UGA Extension</w:t>
      </w:r>
    </w:p>
    <w:p w14:paraId="49F1B620" w14:textId="77777777" w:rsidR="005C7E99" w:rsidRDefault="005C7E99" w:rsidP="005C7E99"/>
    <w:p w14:paraId="73AD653A" w14:textId="77777777" w:rsidR="00080AC1" w:rsidRDefault="00080AC1"/>
    <w:p w14:paraId="5E115622" w14:textId="77777777" w:rsidR="00C45B4A" w:rsidRDefault="00C45B4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6B322" wp14:editId="1FB2DD05">
                <wp:simplePos x="0" y="0"/>
                <wp:positionH relativeFrom="column">
                  <wp:posOffset>4166235</wp:posOffset>
                </wp:positionH>
                <wp:positionV relativeFrom="paragraph">
                  <wp:posOffset>125730</wp:posOffset>
                </wp:positionV>
                <wp:extent cx="2629535" cy="27457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FCD95" w14:textId="77777777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Honey Bees</w:t>
                            </w:r>
                          </w:p>
                          <w:p w14:paraId="7C5EA77D" w14:textId="77777777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(12 – 15 mm)</w:t>
                            </w:r>
                          </w:p>
                          <w:p w14:paraId="564C68DC" w14:textId="37979D60" w:rsidR="00C45B4A" w:rsidRPr="000732ED" w:rsidRDefault="00C45B4A" w:rsidP="00C45B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 xml:space="preserve">Brown or black </w:t>
                            </w:r>
                            <w:r w:rsidR="009756AA">
                              <w:rPr>
                                <w:sz w:val="28"/>
                                <w:szCs w:val="28"/>
                              </w:rPr>
                              <w:t>stripes</w:t>
                            </w:r>
                            <w:r w:rsidRPr="000732ED">
                              <w:rPr>
                                <w:sz w:val="28"/>
                                <w:szCs w:val="28"/>
                              </w:rPr>
                              <w:t xml:space="preserve"> on body</w:t>
                            </w:r>
                          </w:p>
                          <w:p w14:paraId="4C5FA2E7" w14:textId="77777777" w:rsidR="00C45B4A" w:rsidRPr="000732ED" w:rsidRDefault="00C45B4A" w:rsidP="00C45B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Golden-brown hair covers abdomen</w:t>
                            </w:r>
                          </w:p>
                          <w:p w14:paraId="0BF94FBD" w14:textId="77777777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B322" id="Text Box 14" o:spid="_x0000_s1029" type="#_x0000_t202" style="position:absolute;margin-left:328.05pt;margin-top:9.9pt;width:207.05pt;height:2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" filled="f" stroked="f">
                <v:textbox>
                  <w:txbxContent>
                    <w:p w14:paraId="3E5FCD95" w14:textId="77777777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Honey Bees</w:t>
                      </w:r>
                    </w:p>
                    <w:p w14:paraId="7C5EA77D" w14:textId="77777777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(12 – 15 mm)</w:t>
                      </w:r>
                    </w:p>
                    <w:p w14:paraId="564C68DC" w14:textId="37979D60" w:rsidR="00C45B4A" w:rsidRPr="000732ED" w:rsidRDefault="00C45B4A" w:rsidP="00C45B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 xml:space="preserve">Brown or black </w:t>
                      </w:r>
                      <w:r w:rsidR="009756AA">
                        <w:rPr>
                          <w:sz w:val="28"/>
                          <w:szCs w:val="28"/>
                        </w:rPr>
                        <w:t>stripes</w:t>
                      </w:r>
                      <w:r w:rsidRPr="000732ED">
                        <w:rPr>
                          <w:sz w:val="28"/>
                          <w:szCs w:val="28"/>
                        </w:rPr>
                        <w:t xml:space="preserve"> on body</w:t>
                      </w:r>
                    </w:p>
                    <w:p w14:paraId="4C5FA2E7" w14:textId="77777777" w:rsidR="00C45B4A" w:rsidRPr="000732ED" w:rsidRDefault="00C45B4A" w:rsidP="00C45B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Golden-brown hair covers abdomen</w:t>
                      </w:r>
                    </w:p>
                    <w:p w14:paraId="0BF94FBD" w14:textId="77777777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D5CF1A" wp14:editId="4476DA75">
            <wp:extent cx="3709035" cy="2781776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ney Bee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811" cy="27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3E20" w14:textId="77777777" w:rsidR="00C45B4A" w:rsidRPr="00080AC1" w:rsidRDefault="00C45B4A">
      <w:pPr>
        <w:rPr>
          <w:b/>
        </w:rPr>
      </w:pPr>
      <w:r w:rsidRPr="00080AC1">
        <w:rPr>
          <w:b/>
        </w:rPr>
        <w:t>Honey Bee</w:t>
      </w:r>
    </w:p>
    <w:p w14:paraId="7F20B834" w14:textId="77777777" w:rsidR="00C45B4A" w:rsidRDefault="00C45B4A"/>
    <w:p w14:paraId="254794DC" w14:textId="77777777" w:rsidR="00C45B4A" w:rsidRDefault="00C45B4A"/>
    <w:p w14:paraId="46267A0A" w14:textId="77777777" w:rsidR="00BD7C6F" w:rsidRDefault="00BD7C6F">
      <w:pPr>
        <w:pStyle w:val="Heading2"/>
      </w:pPr>
    </w:p>
    <w:p w14:paraId="4D249B5D" w14:textId="16777D95" w:rsidR="00080AC1" w:rsidRDefault="00B23833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197388" wp14:editId="1B7F7AC7">
                <wp:simplePos x="0" y="0"/>
                <wp:positionH relativeFrom="column">
                  <wp:posOffset>1309370</wp:posOffset>
                </wp:positionH>
                <wp:positionV relativeFrom="paragraph">
                  <wp:posOffset>1384300</wp:posOffset>
                </wp:positionV>
                <wp:extent cx="571500" cy="1485900"/>
                <wp:effectExtent l="0" t="50800" r="88900" b="381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48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A6EE0" id="Straight Arrow Connector 38" o:spid="_x0000_s1026" type="#_x0000_t32" style="position:absolute;margin-left:103.1pt;margin-top:109pt;width:45pt;height:117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&#13;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CB385" wp14:editId="1CA2E8AE">
                <wp:simplePos x="0" y="0"/>
                <wp:positionH relativeFrom="column">
                  <wp:posOffset>280035</wp:posOffset>
                </wp:positionH>
                <wp:positionV relativeFrom="paragraph">
                  <wp:posOffset>1953260</wp:posOffset>
                </wp:positionV>
                <wp:extent cx="800100" cy="914400"/>
                <wp:effectExtent l="0" t="50800" r="63500" b="25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E481C" id="Straight Arrow Connector 37" o:spid="_x0000_s1026" type="#_x0000_t32" style="position:absolute;margin-left:22.05pt;margin-top:153.8pt;width:63pt;height:1in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" strokecolor="red" strokeweight="2pt">
                <v:stroke endarrow="block"/>
              </v:shape>
            </w:pict>
          </mc:Fallback>
        </mc:AlternateContent>
      </w:r>
      <w:r w:rsidR="00080A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79552" wp14:editId="524F874F">
                <wp:simplePos x="0" y="0"/>
                <wp:positionH relativeFrom="column">
                  <wp:posOffset>4395470</wp:posOffset>
                </wp:positionH>
                <wp:positionV relativeFrom="paragraph">
                  <wp:posOffset>469900</wp:posOffset>
                </wp:positionV>
                <wp:extent cx="2057400" cy="1828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2CD25" w14:textId="5BD84765" w:rsidR="00080AC1" w:rsidRPr="00B23833" w:rsidRDefault="00080AC1" w:rsidP="00F912E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3833">
                              <w:rPr>
                                <w:b/>
                                <w:sz w:val="28"/>
                                <w:szCs w:val="28"/>
                              </w:rPr>
                              <w:t>This photo shows a honey bee a</w:t>
                            </w:r>
                            <w:r w:rsidR="009756AA">
                              <w:rPr>
                                <w:b/>
                                <w:sz w:val="28"/>
                                <w:szCs w:val="28"/>
                              </w:rPr>
                              <w:t>nd a bumble bee together.  The two are</w:t>
                            </w:r>
                            <w:r w:rsidRPr="00B2383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easily distinguishable.</w:t>
                            </w:r>
                          </w:p>
                          <w:p w14:paraId="7BC4EF10" w14:textId="77777777" w:rsidR="00080AC1" w:rsidRPr="000732ED" w:rsidRDefault="00080AC1" w:rsidP="00F912E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1424EF" w14:textId="77777777" w:rsidR="00080AC1" w:rsidRPr="000732ED" w:rsidRDefault="00080AC1" w:rsidP="00F912E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79552" id="Text Box 16" o:spid="_x0000_s1030" type="#_x0000_t202" style="position:absolute;margin-left:346.1pt;margin-top:37pt;width:162pt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" filled="f" stroked="f">
                <v:textbox>
                  <w:txbxContent>
                    <w:p w14:paraId="7642CD25" w14:textId="5BD84765" w:rsidR="00080AC1" w:rsidRPr="00B23833" w:rsidRDefault="00080AC1" w:rsidP="00F912E9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23833">
                        <w:rPr>
                          <w:b/>
                          <w:sz w:val="28"/>
                          <w:szCs w:val="28"/>
                        </w:rPr>
                        <w:t>This photo shows a honey bee a</w:t>
                      </w:r>
                      <w:r w:rsidR="009756AA">
                        <w:rPr>
                          <w:b/>
                          <w:sz w:val="28"/>
                          <w:szCs w:val="28"/>
                        </w:rPr>
                        <w:t>nd a bumble bee together.  The two are</w:t>
                      </w:r>
                      <w:r w:rsidRPr="00B23833">
                        <w:rPr>
                          <w:b/>
                          <w:sz w:val="28"/>
                          <w:szCs w:val="28"/>
                        </w:rPr>
                        <w:t xml:space="preserve"> easily distinguishable.</w:t>
                      </w:r>
                    </w:p>
                    <w:p w14:paraId="7BC4EF10" w14:textId="77777777" w:rsidR="00080AC1" w:rsidRPr="000732ED" w:rsidRDefault="00080AC1" w:rsidP="00F912E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  <w:p w14:paraId="4D1424EF" w14:textId="77777777" w:rsidR="00080AC1" w:rsidRPr="000732ED" w:rsidRDefault="00080AC1" w:rsidP="00F912E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0AC1">
        <w:rPr>
          <w:noProof/>
        </w:rPr>
        <w:drawing>
          <wp:inline distT="0" distB="0" distL="0" distR="0" wp14:anchorId="1F285E8C" wp14:editId="6ABFF3F4">
            <wp:extent cx="3823335" cy="2871055"/>
            <wp:effectExtent l="0" t="0" r="1206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neybee and Bumblebe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589" cy="28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0E70" w14:textId="77777777" w:rsidR="00BD7C6F" w:rsidRPr="00080AC1" w:rsidRDefault="00080AC1">
      <w:pPr>
        <w:rPr>
          <w:b/>
        </w:rPr>
      </w:pPr>
      <w:r w:rsidRPr="00080AC1">
        <w:rPr>
          <w:b/>
        </w:rPr>
        <w:t>Bumble Bee and Honey Bee</w:t>
      </w:r>
    </w:p>
    <w:p w14:paraId="295B9563" w14:textId="77777777" w:rsidR="00080AC1" w:rsidRDefault="00080AC1"/>
    <w:p w14:paraId="397EC15F" w14:textId="77777777" w:rsidR="00080AC1" w:rsidRDefault="00080AC1"/>
    <w:p w14:paraId="434013BA" w14:textId="77777777" w:rsidR="00EF42ED" w:rsidRDefault="00EF42ED"/>
    <w:p w14:paraId="0C4199AB" w14:textId="77777777" w:rsidR="00EF42ED" w:rsidRDefault="00EF42ED"/>
    <w:p w14:paraId="4BB0F975" w14:textId="77777777" w:rsidR="00EF42ED" w:rsidRDefault="00EF42ED"/>
    <w:p w14:paraId="5F5ECA27" w14:textId="77777777" w:rsidR="00EF42ED" w:rsidRDefault="00EF42ED"/>
    <w:p w14:paraId="527E3367" w14:textId="77777777" w:rsidR="00EF42ED" w:rsidRDefault="00EF42ED"/>
    <w:p w14:paraId="4E86CC36" w14:textId="77777777" w:rsidR="00EF42ED" w:rsidRDefault="00EF42ED"/>
    <w:p w14:paraId="24550CA2" w14:textId="77777777" w:rsidR="00EF42ED" w:rsidRDefault="00EF42ED"/>
    <w:p w14:paraId="1A6ADCE7" w14:textId="77777777" w:rsidR="00EF42ED" w:rsidRDefault="00EF42ED"/>
    <w:p w14:paraId="10A94A49" w14:textId="5C39471E" w:rsidR="00EF42ED" w:rsidRDefault="00631D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EC256" wp14:editId="6D56775F">
                <wp:simplePos x="0" y="0"/>
                <wp:positionH relativeFrom="column">
                  <wp:posOffset>4165600</wp:posOffset>
                </wp:positionH>
                <wp:positionV relativeFrom="paragraph">
                  <wp:posOffset>203200</wp:posOffset>
                </wp:positionV>
                <wp:extent cx="2514600" cy="46888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68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54A2F" w14:textId="093B3603" w:rsidR="00080AC1" w:rsidRPr="000732ED" w:rsidRDefault="00080AC1" w:rsidP="00080AC1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Small Bees</w:t>
                            </w:r>
                          </w:p>
                          <w:p w14:paraId="4CCBEC3A" w14:textId="2BF99263" w:rsidR="00080AC1" w:rsidRPr="000732ED" w:rsidRDefault="00186818" w:rsidP="00080AC1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(Any bee </w:t>
                            </w:r>
                            <w:r w:rsidR="00080AC1" w:rsidRPr="000732ED">
                              <w:rPr>
                                <w:b/>
                                <w:sz w:val="28"/>
                                <w:szCs w:val="28"/>
                              </w:rPr>
                              <w:t>smaller than a honey bee)</w:t>
                            </w:r>
                          </w:p>
                          <w:p w14:paraId="13415A06" w14:textId="64DD25EC" w:rsidR="00080AC1" w:rsidRPr="009756AA" w:rsidRDefault="00080AC1" w:rsidP="009756A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4D275D0A" w14:textId="77777777" w:rsidR="00080AC1" w:rsidRPr="000732ED" w:rsidRDefault="00080AC1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Leafcutter Bees</w:t>
                            </w:r>
                          </w:p>
                          <w:p w14:paraId="7A291FB2" w14:textId="3DD745C6" w:rsidR="00080AC1" w:rsidRPr="000732ED" w:rsidRDefault="00631DDF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Sweat</w:t>
                            </w:r>
                            <w:r w:rsidR="00080AC1" w:rsidRPr="000732ED">
                              <w:rPr>
                                <w:sz w:val="28"/>
                                <w:szCs w:val="28"/>
                              </w:rPr>
                              <w:t xml:space="preserve"> Bees</w:t>
                            </w:r>
                          </w:p>
                          <w:p w14:paraId="16B1F26B" w14:textId="77777777" w:rsidR="00080AC1" w:rsidRDefault="00080AC1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  <w:p w14:paraId="4B70C953" w14:textId="06EE7552" w:rsidR="00631DDF" w:rsidRPr="000732ED" w:rsidRDefault="00631DDF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Note:  Keep a lookout for the metallic shine of the sweat bees from the family Halictidae.  Even though these bees can be </w:t>
                            </w:r>
                            <w:r w:rsidR="00AC6862">
                              <w:rPr>
                                <w:sz w:val="28"/>
                                <w:szCs w:val="28"/>
                              </w:rPr>
                              <w:t>small,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metallic color is easy to spot when the sun is shining</w:t>
                            </w:r>
                            <w:r w:rsidR="00AC6862">
                              <w:rPr>
                                <w:sz w:val="28"/>
                                <w:szCs w:val="28"/>
                              </w:rPr>
                              <w:t xml:space="preserve"> on them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EC256" id="Text Box 18" o:spid="_x0000_s1031" type="#_x0000_t202" style="position:absolute;margin-left:328pt;margin-top:16pt;width:198pt;height:369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" filled="f" stroked="f">
                <v:textbox>
                  <w:txbxContent>
                    <w:p w14:paraId="75154A2F" w14:textId="093B3603" w:rsidR="00080AC1" w:rsidRPr="000732ED" w:rsidRDefault="00080AC1" w:rsidP="00080AC1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Small Bees</w:t>
                      </w:r>
                    </w:p>
                    <w:p w14:paraId="4CCBEC3A" w14:textId="2BF99263" w:rsidR="00080AC1" w:rsidRPr="000732ED" w:rsidRDefault="00186818" w:rsidP="00080AC1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(Any bee </w:t>
                      </w:r>
                      <w:r w:rsidR="00080AC1" w:rsidRPr="000732ED">
                        <w:rPr>
                          <w:b/>
                          <w:sz w:val="28"/>
                          <w:szCs w:val="28"/>
                        </w:rPr>
                        <w:t>smaller than a honey bee)</w:t>
                      </w:r>
                    </w:p>
                    <w:p w14:paraId="13415A06" w14:textId="64DD25EC" w:rsidR="00080AC1" w:rsidRPr="009756AA" w:rsidRDefault="00080AC1" w:rsidP="009756A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Can include:</w:t>
                      </w:r>
                    </w:p>
                    <w:p w14:paraId="4D275D0A" w14:textId="77777777" w:rsidR="00080AC1" w:rsidRPr="000732ED" w:rsidRDefault="00080AC1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Leafcutter Bees</w:t>
                      </w:r>
                    </w:p>
                    <w:p w14:paraId="7A291FB2" w14:textId="3DD745C6" w:rsidR="00080AC1" w:rsidRPr="000732ED" w:rsidRDefault="00631DDF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Sweat</w:t>
                      </w:r>
                      <w:r w:rsidR="00080AC1" w:rsidRPr="000732ED">
                        <w:rPr>
                          <w:sz w:val="28"/>
                          <w:szCs w:val="28"/>
                        </w:rPr>
                        <w:t xml:space="preserve"> Bees</w:t>
                      </w:r>
                    </w:p>
                    <w:p w14:paraId="16B1F26B" w14:textId="77777777" w:rsidR="00080AC1" w:rsidRDefault="00080AC1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And others</w:t>
                      </w:r>
                    </w:p>
                    <w:p w14:paraId="4B70C953" w14:textId="06EE7552" w:rsidR="00631DDF" w:rsidRPr="000732ED" w:rsidRDefault="00631DDF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Note:  Keep a lookout for the metallic shine of the sweat bees from the family Halictidae.  Even though these bees can be </w:t>
                      </w:r>
                      <w:r w:rsidR="00AC6862">
                        <w:rPr>
                          <w:sz w:val="28"/>
                          <w:szCs w:val="28"/>
                        </w:rPr>
                        <w:t>small,</w:t>
                      </w:r>
                      <w:r>
                        <w:rPr>
                          <w:sz w:val="28"/>
                          <w:szCs w:val="28"/>
                        </w:rPr>
                        <w:t xml:space="preserve"> the metallic color is easy to spot when the sun is shining</w:t>
                      </w:r>
                      <w:r w:rsidR="00AC6862">
                        <w:rPr>
                          <w:sz w:val="28"/>
                          <w:szCs w:val="28"/>
                        </w:rPr>
                        <w:t xml:space="preserve"> on them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3443" w:rsidRPr="008D3443">
        <w:rPr>
          <w:noProof/>
        </w:rPr>
        <w:t xml:space="preserve"> </w:t>
      </w:r>
      <w:r w:rsidR="008D3443" w:rsidRPr="008D3443">
        <w:rPr>
          <w:noProof/>
        </w:rPr>
        <w:drawing>
          <wp:inline distT="0" distB="0" distL="0" distR="0" wp14:anchorId="545F5D1C" wp14:editId="6983CEDD">
            <wp:extent cx="3719559" cy="5143479"/>
            <wp:effectExtent l="0" t="0" r="1905" b="635"/>
            <wp:docPr id="45" name="Picture 5" descr="A green bug on a white flow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FD3ED93-5151-C34B-AA33-A6BF2E3F0B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 descr="A green bug on a white flow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FD3ED93-5151-C34B-AA33-A6BF2E3F0BF0}"/>
                        </a:ext>
                      </a:extLst>
                    </pic:cNvPr>
                    <pic:cNvPicPr/>
                  </pic:nvPicPr>
                  <pic:blipFill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3719559" cy="514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C95A6" w14:textId="3061E28B" w:rsidR="00631DDF" w:rsidRPr="00631DDF" w:rsidRDefault="009575DC">
      <w:pPr>
        <w:rPr>
          <w:b/>
        </w:rPr>
      </w:pPr>
      <w:r>
        <w:rPr>
          <w:b/>
        </w:rPr>
        <w:t>Metallic green</w:t>
      </w:r>
      <w:r w:rsidR="00631DDF" w:rsidRPr="00631DDF">
        <w:rPr>
          <w:b/>
        </w:rPr>
        <w:t xml:space="preserve"> bee </w:t>
      </w:r>
    </w:p>
    <w:p w14:paraId="4025B72E" w14:textId="2D9DFE76" w:rsidR="00631DDF" w:rsidRDefault="0042332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A5ADC2" wp14:editId="3A50DCC1">
                <wp:simplePos x="0" y="0"/>
                <wp:positionH relativeFrom="column">
                  <wp:posOffset>4624705</wp:posOffset>
                </wp:positionH>
                <wp:positionV relativeFrom="paragraph">
                  <wp:posOffset>153225</wp:posOffset>
                </wp:positionV>
                <wp:extent cx="2057400" cy="320294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20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79326" w14:textId="0570A8B0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6862">
                              <w:rPr>
                                <w:sz w:val="28"/>
                                <w:szCs w:val="28"/>
                              </w:rPr>
                              <w:t>Notice the dark striped abdomen of the leafcutter bee</w:t>
                            </w:r>
                            <w:r w:rsidR="0042332D">
                              <w:rPr>
                                <w:sz w:val="28"/>
                                <w:szCs w:val="28"/>
                              </w:rPr>
                              <w:t xml:space="preserve"> below</w:t>
                            </w:r>
                            <w:r w:rsidRPr="00AC6862">
                              <w:rPr>
                                <w:sz w:val="28"/>
                                <w:szCs w:val="28"/>
                              </w:rPr>
                              <w:t>.  Remember if you can get a glimpse of the underside of the abdomen, the bee will carry the pollen there on the hairy scopa.</w:t>
                            </w:r>
                          </w:p>
                          <w:p w14:paraId="05178D41" w14:textId="5F4F1D4D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6862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240AA1" wp14:editId="1D375002">
                                  <wp:extent cx="1740535" cy="1161536"/>
                                  <wp:effectExtent l="0" t="0" r="12065" b="698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Megachile-texana-with-abdominal-hair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533" cy="1169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92AE82" w14:textId="42301A5E" w:rsidR="00AC6862" w:rsidRPr="00AC6862" w:rsidRDefault="00AC686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>Photo credit:  Bees of Georgia</w:t>
                            </w:r>
                          </w:p>
                          <w:p w14:paraId="2688A19A" w14:textId="77777777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AC5C65" w14:textId="77777777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5ADC2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2" type="#_x0000_t202" style="position:absolute;margin-left:364.15pt;margin-top:12.05pt;width:162pt;height:252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" filled="f" stroked="f">
                <v:textbox>
                  <w:txbxContent>
                    <w:p w14:paraId="10379326" w14:textId="0570A8B0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  <w:r w:rsidRPr="00AC6862">
                        <w:rPr>
                          <w:sz w:val="28"/>
                          <w:szCs w:val="28"/>
                        </w:rPr>
                        <w:t>Notice the dark striped abdomen of the leafcutter bee</w:t>
                      </w:r>
                      <w:r w:rsidR="0042332D">
                        <w:rPr>
                          <w:sz w:val="28"/>
                          <w:szCs w:val="28"/>
                        </w:rPr>
                        <w:t xml:space="preserve"> below</w:t>
                      </w:r>
                      <w:r w:rsidRPr="00AC6862">
                        <w:rPr>
                          <w:sz w:val="28"/>
                          <w:szCs w:val="28"/>
                        </w:rPr>
                        <w:t>.  Remember if you can get a glimpse of the underside of the abdomen, the bee will carry the pollen there on the hairy scopa.</w:t>
                      </w:r>
                    </w:p>
                    <w:p w14:paraId="05178D41" w14:textId="5F4F1D4D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  <w:r w:rsidRPr="00AC6862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240AA1" wp14:editId="1D375002">
                            <wp:extent cx="1740535" cy="1161536"/>
                            <wp:effectExtent l="0" t="0" r="12065" b="698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Megachile-texana-with-abdominal-hair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533" cy="1169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92AE82" w14:textId="42301A5E" w:rsidR="00AC6862" w:rsidRPr="00AC6862" w:rsidRDefault="00AC686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AC6862">
                        <w:rPr>
                          <w:i/>
                          <w:sz w:val="28"/>
                          <w:szCs w:val="28"/>
                        </w:rPr>
                        <w:t>Photo credit:  Bees of Georgia</w:t>
                      </w:r>
                    </w:p>
                    <w:p w14:paraId="2688A19A" w14:textId="77777777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2AC5C65" w14:textId="77777777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12A32" w14:textId="4BA5AB00" w:rsidR="00631DDF" w:rsidRDefault="00631DDF"/>
    <w:p w14:paraId="1BEC6269" w14:textId="0161C2CF" w:rsidR="00631DDF" w:rsidRDefault="00631DDF">
      <w:r w:rsidRPr="00631DDF">
        <w:rPr>
          <w:noProof/>
        </w:rPr>
        <w:drawing>
          <wp:inline distT="0" distB="0" distL="0" distR="0" wp14:anchorId="2418C4EA" wp14:editId="757D2696">
            <wp:extent cx="3137535" cy="2622747"/>
            <wp:effectExtent l="0" t="0" r="12065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30" cy="262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809FF" w14:textId="35AC1220" w:rsidR="00631DDF" w:rsidRPr="00631DDF" w:rsidRDefault="00631DDF">
      <w:pPr>
        <w:rPr>
          <w:b/>
        </w:rPr>
      </w:pPr>
      <w:r w:rsidRPr="00631DDF">
        <w:rPr>
          <w:b/>
        </w:rPr>
        <w:t>Leafcutter bee</w:t>
      </w:r>
    </w:p>
    <w:p w14:paraId="3BF460CA" w14:textId="2B25FB9E" w:rsidR="00631DDF" w:rsidRPr="008D3443" w:rsidRDefault="00631DDF">
      <w:pPr>
        <w:rPr>
          <w:i/>
        </w:rPr>
      </w:pPr>
      <w:r w:rsidRPr="00631DDF">
        <w:rPr>
          <w:i/>
        </w:rPr>
        <w:t>Photo credit:</w:t>
      </w:r>
      <w:r>
        <w:rPr>
          <w:i/>
        </w:rPr>
        <w:t xml:space="preserve"> David </w:t>
      </w:r>
      <w:proofErr w:type="spellStart"/>
      <w:r>
        <w:rPr>
          <w:i/>
        </w:rPr>
        <w:t>Cappaert</w:t>
      </w:r>
      <w:proofErr w:type="spellEnd"/>
      <w:r>
        <w:rPr>
          <w:i/>
        </w:rPr>
        <w:t>, bugwood.or</w:t>
      </w:r>
      <w:r w:rsidR="008D3443">
        <w:rPr>
          <w:i/>
        </w:rPr>
        <w:t>g</w:t>
      </w:r>
    </w:p>
    <w:p w14:paraId="29320777" w14:textId="77777777" w:rsidR="00631DDF" w:rsidRDefault="00631DDF"/>
    <w:p w14:paraId="4993871E" w14:textId="77777777" w:rsidR="00EF42ED" w:rsidRDefault="00EF42ED"/>
    <w:p w14:paraId="3BB3775F" w14:textId="458841CC" w:rsidR="00EF42ED" w:rsidRDefault="00EF42ED"/>
    <w:p w14:paraId="4ECD1B26" w14:textId="047936F8" w:rsidR="00080AC1" w:rsidRDefault="00EF42ED">
      <w:r>
        <w:rPr>
          <w:noProof/>
        </w:rPr>
        <w:drawing>
          <wp:inline distT="0" distB="0" distL="0" distR="0" wp14:anchorId="2E2A2D62" wp14:editId="2D621E5A">
            <wp:extent cx="3251835" cy="24388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afcutter Bee - small be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839" cy="245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F33E" w14:textId="1128DBFA" w:rsidR="008D3443" w:rsidRPr="00B23833" w:rsidRDefault="00B23833">
      <w:pPr>
        <w:rPr>
          <w:b/>
        </w:rPr>
      </w:pPr>
      <w:r w:rsidRPr="00B23833">
        <w:rPr>
          <w:b/>
        </w:rPr>
        <w:t>Small bee</w:t>
      </w:r>
      <w:r w:rsidR="0042332D">
        <w:rPr>
          <w:b/>
        </w:rPr>
        <w:t xml:space="preserve"> on cosmos flower</w:t>
      </w:r>
    </w:p>
    <w:p w14:paraId="2329B5DB" w14:textId="165B3C80" w:rsidR="00080AC1" w:rsidRDefault="00652327">
      <w:r>
        <w:rPr>
          <w:noProof/>
        </w:rPr>
        <w:drawing>
          <wp:anchor distT="0" distB="0" distL="114300" distR="114300" simplePos="0" relativeHeight="251677696" behindDoc="0" locked="0" layoutInCell="1" allowOverlap="1" wp14:anchorId="02789C3C" wp14:editId="219B05F2">
            <wp:simplePos x="0" y="0"/>
            <wp:positionH relativeFrom="column">
              <wp:posOffset>-635</wp:posOffset>
            </wp:positionH>
            <wp:positionV relativeFrom="paragraph">
              <wp:posOffset>19685</wp:posOffset>
            </wp:positionV>
            <wp:extent cx="1915160" cy="2553970"/>
            <wp:effectExtent l="0" t="0" r="2540" b="0"/>
            <wp:wrapTight wrapText="bothSides">
              <wp:wrapPolygon edited="0">
                <wp:start x="0" y="0"/>
                <wp:lineTo x="0" y="21482"/>
                <wp:lineTo x="21485" y="21482"/>
                <wp:lineTo x="2148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all bee 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5ADE" w14:textId="1C7284FF" w:rsidR="00080AC1" w:rsidRPr="00B23833" w:rsidRDefault="00B23833">
      <w:pPr>
        <w:rPr>
          <w:b/>
        </w:rPr>
      </w:pPr>
      <w:r>
        <w:rPr>
          <w:b/>
        </w:rPr>
        <w:t xml:space="preserve">  </w:t>
      </w:r>
    </w:p>
    <w:p w14:paraId="2AF322F8" w14:textId="3D44A6ED" w:rsidR="00EF42ED" w:rsidRDefault="00EF42ED"/>
    <w:p w14:paraId="40A2D943" w14:textId="77777777" w:rsidR="00EF42ED" w:rsidRPr="00EF42ED" w:rsidRDefault="00EF42ED" w:rsidP="00EF42ED"/>
    <w:p w14:paraId="36F2468B" w14:textId="77777777" w:rsidR="00EF42ED" w:rsidRPr="00EF42ED" w:rsidRDefault="00EF42ED" w:rsidP="00EF42ED"/>
    <w:p w14:paraId="2F75FEEB" w14:textId="77777777" w:rsidR="00EF42ED" w:rsidRPr="00EF42ED" w:rsidRDefault="00EF42ED" w:rsidP="00EF42ED"/>
    <w:p w14:paraId="7FB74A3C" w14:textId="77777777" w:rsidR="00EF42ED" w:rsidRPr="00EF42ED" w:rsidRDefault="00EF42ED" w:rsidP="00EF42ED"/>
    <w:p w14:paraId="03E1B668" w14:textId="77777777" w:rsidR="00EF42ED" w:rsidRPr="00EF42ED" w:rsidRDefault="00EF42ED" w:rsidP="00EF42ED"/>
    <w:p w14:paraId="20FFBE32" w14:textId="77777777" w:rsidR="00EF42ED" w:rsidRPr="00EF42ED" w:rsidRDefault="00EF42ED" w:rsidP="00EF42ED"/>
    <w:p w14:paraId="6A85C3BD" w14:textId="77777777" w:rsidR="00EF42ED" w:rsidRPr="00EF42ED" w:rsidRDefault="00EF42ED" w:rsidP="00EF42ED"/>
    <w:p w14:paraId="7BB5FC53" w14:textId="77777777" w:rsidR="00EF42ED" w:rsidRPr="00EF42ED" w:rsidRDefault="00EF42ED" w:rsidP="00EF42ED"/>
    <w:p w14:paraId="3B8AD95C" w14:textId="77777777" w:rsidR="00EF42ED" w:rsidRPr="00EF42ED" w:rsidRDefault="00EF42ED" w:rsidP="00EF42ED"/>
    <w:p w14:paraId="10691CF0" w14:textId="77777777" w:rsidR="00EF42ED" w:rsidRPr="00EF42ED" w:rsidRDefault="00EF42ED" w:rsidP="00EF42ED"/>
    <w:p w14:paraId="59C3767C" w14:textId="77777777" w:rsidR="00EF42ED" w:rsidRDefault="00EF42ED" w:rsidP="00EF42ED"/>
    <w:p w14:paraId="03B78C02" w14:textId="589EC164" w:rsidR="00B23833" w:rsidRDefault="00EF42ED" w:rsidP="00EF42ED">
      <w:pPr>
        <w:rPr>
          <w:b/>
        </w:rPr>
      </w:pPr>
      <w:r w:rsidRPr="00EF42ED">
        <w:rPr>
          <w:b/>
        </w:rPr>
        <w:t>Small bee</w:t>
      </w:r>
      <w:r w:rsidR="0042332D">
        <w:rPr>
          <w:b/>
        </w:rPr>
        <w:t xml:space="preserve"> on aster</w:t>
      </w:r>
    </w:p>
    <w:p w14:paraId="05035C8A" w14:textId="3863F178" w:rsidR="00EF42ED" w:rsidRDefault="00652327" w:rsidP="00EF42ED">
      <w:pPr>
        <w:rPr>
          <w:b/>
        </w:rPr>
      </w:pPr>
      <w:r w:rsidRPr="00B23833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0972AA1C" wp14:editId="7478D41D">
            <wp:simplePos x="0" y="0"/>
            <wp:positionH relativeFrom="column">
              <wp:posOffset>-1286</wp:posOffset>
            </wp:positionH>
            <wp:positionV relativeFrom="paragraph">
              <wp:posOffset>106029</wp:posOffset>
            </wp:positionV>
            <wp:extent cx="3201035" cy="2399665"/>
            <wp:effectExtent l="0" t="0" r="0" b="0"/>
            <wp:wrapTight wrapText="bothSides">
              <wp:wrapPolygon edited="0">
                <wp:start x="0" y="0"/>
                <wp:lineTo x="0" y="21263"/>
                <wp:lineTo x="21424" y="21263"/>
                <wp:lineTo x="2142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mall Be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1DE2A" w14:textId="77777777" w:rsidR="00EF42ED" w:rsidRDefault="00EF42ED" w:rsidP="00EF42ED">
      <w:pPr>
        <w:rPr>
          <w:b/>
        </w:rPr>
      </w:pPr>
    </w:p>
    <w:p w14:paraId="7BB4EEC2" w14:textId="77777777" w:rsidR="00EF42ED" w:rsidRDefault="00EF42ED" w:rsidP="00EF42ED">
      <w:pPr>
        <w:rPr>
          <w:b/>
        </w:rPr>
      </w:pPr>
    </w:p>
    <w:p w14:paraId="67389245" w14:textId="77777777" w:rsidR="00EF42ED" w:rsidRDefault="00EF42ED" w:rsidP="00EF42ED">
      <w:pPr>
        <w:rPr>
          <w:b/>
        </w:rPr>
      </w:pPr>
    </w:p>
    <w:p w14:paraId="00503C69" w14:textId="77777777" w:rsidR="00EF42ED" w:rsidRDefault="00EF42ED" w:rsidP="00EF42ED">
      <w:pPr>
        <w:rPr>
          <w:b/>
        </w:rPr>
      </w:pPr>
    </w:p>
    <w:p w14:paraId="212A255E" w14:textId="77777777" w:rsidR="00EF42ED" w:rsidRDefault="00EF42ED" w:rsidP="00EF42ED">
      <w:pPr>
        <w:rPr>
          <w:b/>
        </w:rPr>
      </w:pPr>
    </w:p>
    <w:p w14:paraId="68E85AD8" w14:textId="77777777" w:rsidR="00EF42ED" w:rsidRDefault="00EF42ED" w:rsidP="00EF42ED">
      <w:pPr>
        <w:rPr>
          <w:b/>
        </w:rPr>
      </w:pPr>
    </w:p>
    <w:p w14:paraId="34F1F493" w14:textId="77777777" w:rsidR="00EF42ED" w:rsidRDefault="00EF42ED" w:rsidP="00EF42ED">
      <w:pPr>
        <w:rPr>
          <w:b/>
        </w:rPr>
      </w:pPr>
    </w:p>
    <w:p w14:paraId="414078A7" w14:textId="77777777" w:rsidR="00EF42ED" w:rsidRDefault="00EF42ED" w:rsidP="00EF42ED">
      <w:pPr>
        <w:rPr>
          <w:b/>
        </w:rPr>
      </w:pPr>
    </w:p>
    <w:p w14:paraId="616182EC" w14:textId="77777777" w:rsidR="00EF42ED" w:rsidRDefault="00EF42ED" w:rsidP="00EF42ED">
      <w:pPr>
        <w:rPr>
          <w:b/>
        </w:rPr>
      </w:pPr>
    </w:p>
    <w:p w14:paraId="74E872EB" w14:textId="77777777" w:rsidR="00EF42ED" w:rsidRDefault="00EF42ED" w:rsidP="00EF42ED">
      <w:pPr>
        <w:rPr>
          <w:b/>
        </w:rPr>
      </w:pPr>
    </w:p>
    <w:p w14:paraId="148DA3C0" w14:textId="77777777" w:rsidR="00EF42ED" w:rsidRDefault="00EF42ED" w:rsidP="00EF42ED">
      <w:pPr>
        <w:rPr>
          <w:b/>
        </w:rPr>
      </w:pPr>
    </w:p>
    <w:p w14:paraId="18CFB254" w14:textId="77777777" w:rsidR="00EF42ED" w:rsidRDefault="00EF42ED" w:rsidP="00EF42ED">
      <w:pPr>
        <w:rPr>
          <w:b/>
        </w:rPr>
      </w:pPr>
    </w:p>
    <w:p w14:paraId="72F8EF1E" w14:textId="77777777" w:rsidR="00EF42ED" w:rsidRDefault="00EF42ED" w:rsidP="00EF42ED">
      <w:pPr>
        <w:rPr>
          <w:b/>
        </w:rPr>
      </w:pPr>
    </w:p>
    <w:p w14:paraId="52FA515A" w14:textId="6274D409" w:rsidR="00EF42ED" w:rsidRPr="00EF42ED" w:rsidRDefault="00EF42ED" w:rsidP="00EF42ED">
      <w:pPr>
        <w:rPr>
          <w:b/>
        </w:rPr>
      </w:pPr>
      <w:r>
        <w:rPr>
          <w:b/>
        </w:rPr>
        <w:t>Small bee</w:t>
      </w:r>
      <w:r w:rsidR="0042332D">
        <w:rPr>
          <w:b/>
        </w:rPr>
        <w:t xml:space="preserve"> on mountain mint</w:t>
      </w:r>
    </w:p>
    <w:p w14:paraId="30D4B4FD" w14:textId="77777777" w:rsidR="00080AC1" w:rsidRDefault="00236D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1235D" wp14:editId="261DA24E">
                <wp:simplePos x="0" y="0"/>
                <wp:positionH relativeFrom="column">
                  <wp:posOffset>4507865</wp:posOffset>
                </wp:positionH>
                <wp:positionV relativeFrom="paragraph">
                  <wp:posOffset>340995</wp:posOffset>
                </wp:positionV>
                <wp:extent cx="2171700" cy="378523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78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FB854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Wasps</w:t>
                            </w:r>
                          </w:p>
                          <w:p w14:paraId="456F6BB9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(13 - 25 mm)</w:t>
                            </w:r>
                          </w:p>
                          <w:p w14:paraId="5E845FC3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175AA797" w14:textId="77777777" w:rsidR="00236D3A" w:rsidRPr="000732ED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Potter Wasps</w:t>
                            </w:r>
                          </w:p>
                          <w:p w14:paraId="0BDC06FA" w14:textId="77777777" w:rsidR="00236D3A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Paper Wasps</w:t>
                            </w:r>
                          </w:p>
                          <w:p w14:paraId="3A0BC198" w14:textId="67ACAA9A" w:rsidR="00A64AAE" w:rsidRDefault="00A64AAE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  <w:p w14:paraId="6619D133" w14:textId="77777777" w:rsidR="00A64AAE" w:rsidRDefault="00A64AAE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C81B0C" w14:textId="77777777" w:rsidR="0042332D" w:rsidRDefault="00AC6862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These are generally hairless.</w:t>
                            </w:r>
                            <w:r w:rsidR="0042332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E92753" w14:textId="53923F6C" w:rsidR="00AC6862" w:rsidRDefault="0042332D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Many have very thin waists.</w:t>
                            </w:r>
                          </w:p>
                          <w:p w14:paraId="2C980181" w14:textId="34629AD4" w:rsidR="009575DC" w:rsidRDefault="009575DC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 pollen gathering hairs.</w:t>
                            </w:r>
                          </w:p>
                          <w:p w14:paraId="45DA950D" w14:textId="3D2B8124" w:rsidR="009575DC" w:rsidRDefault="009575DC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Long thin legs, often with spines.</w:t>
                            </w:r>
                          </w:p>
                          <w:p w14:paraId="70BF27A1" w14:textId="62D0F000" w:rsidR="00A64AAE" w:rsidRPr="00A64AAE" w:rsidRDefault="00A64AAE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235D" id="Text Box 22" o:spid="_x0000_s1033" type="#_x0000_t202" style="position:absolute;margin-left:354.95pt;margin-top:26.85pt;width:171pt;height:298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" filled="f" stroked="f">
                <v:textbox>
                  <w:txbxContent>
                    <w:p w14:paraId="779FB854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Wasps</w:t>
                      </w:r>
                    </w:p>
                    <w:p w14:paraId="456F6BB9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(13 - 25 mm)</w:t>
                      </w:r>
                    </w:p>
                    <w:p w14:paraId="5E845FC3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Can include:</w:t>
                      </w:r>
                    </w:p>
                    <w:p w14:paraId="175AA797" w14:textId="77777777" w:rsidR="00236D3A" w:rsidRPr="000732ED" w:rsidRDefault="00236D3A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Potter Wasps</w:t>
                      </w:r>
                    </w:p>
                    <w:p w14:paraId="0BDC06FA" w14:textId="77777777" w:rsidR="00236D3A" w:rsidRDefault="00236D3A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Paper Wasps</w:t>
                      </w:r>
                    </w:p>
                    <w:p w14:paraId="3A0BC198" w14:textId="67ACAA9A" w:rsidR="00A64AAE" w:rsidRDefault="00A64AAE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And others</w:t>
                      </w:r>
                    </w:p>
                    <w:p w14:paraId="6619D133" w14:textId="77777777" w:rsidR="00A64AAE" w:rsidRDefault="00A64AAE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  <w:p w14:paraId="42C81B0C" w14:textId="77777777" w:rsidR="0042332D" w:rsidRDefault="00AC6862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These are generally hairless.</w:t>
                      </w:r>
                      <w:r w:rsidR="0042332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E92753" w14:textId="53923F6C" w:rsidR="00AC6862" w:rsidRDefault="0042332D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Many have very thin waists.</w:t>
                      </w:r>
                    </w:p>
                    <w:p w14:paraId="2C980181" w14:textId="34629AD4" w:rsidR="009575DC" w:rsidRDefault="009575DC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 pollen gathering hairs.</w:t>
                      </w:r>
                    </w:p>
                    <w:p w14:paraId="45DA950D" w14:textId="3D2B8124" w:rsidR="009575DC" w:rsidRDefault="009575DC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Long thin legs, often with spines.</w:t>
                      </w:r>
                    </w:p>
                    <w:p w14:paraId="70BF27A1" w14:textId="62D0F000" w:rsidR="00A64AAE" w:rsidRPr="00A64AAE" w:rsidRDefault="00A64AAE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017B90" wp14:editId="48CB9F42">
            <wp:extent cx="3023235" cy="226742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tter wasp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53" cy="22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2C8B" w14:textId="2EF830E5" w:rsidR="00080AC1" w:rsidRPr="00A64AAE" w:rsidRDefault="00B23833">
      <w:pPr>
        <w:rPr>
          <w:b/>
        </w:rPr>
      </w:pPr>
      <w:r w:rsidRPr="00A64AAE">
        <w:rPr>
          <w:b/>
        </w:rPr>
        <w:t xml:space="preserve">Potter </w:t>
      </w:r>
      <w:r w:rsidR="00236D3A" w:rsidRPr="00A64AAE">
        <w:rPr>
          <w:b/>
        </w:rPr>
        <w:t>Wasp</w:t>
      </w:r>
    </w:p>
    <w:p w14:paraId="3229BA25" w14:textId="77777777" w:rsidR="00236D3A" w:rsidRDefault="00236D3A"/>
    <w:p w14:paraId="05D6FBC8" w14:textId="77777777" w:rsidR="00080AC1" w:rsidRDefault="00236D3A">
      <w:r>
        <w:rPr>
          <w:noProof/>
        </w:rPr>
        <w:drawing>
          <wp:inline distT="0" distB="0" distL="0" distR="0" wp14:anchorId="42AB9A5B" wp14:editId="6ACCD23F">
            <wp:extent cx="3023235" cy="226742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per wasp ?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781" cy="22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CF12" w14:textId="77777777" w:rsidR="00080AC1" w:rsidRPr="00A64AAE" w:rsidRDefault="00236D3A">
      <w:pPr>
        <w:rPr>
          <w:b/>
        </w:rPr>
      </w:pPr>
      <w:r w:rsidRPr="00A64AAE">
        <w:rPr>
          <w:b/>
        </w:rPr>
        <w:t>Paper Wasp</w:t>
      </w:r>
    </w:p>
    <w:p w14:paraId="5F65ADD8" w14:textId="69692AFA" w:rsidR="00080AC1" w:rsidRDefault="00080AC1"/>
    <w:p w14:paraId="5ACB1C2C" w14:textId="3BFFFD26" w:rsidR="00BD7C6F" w:rsidRDefault="00A64AAE">
      <w:r>
        <w:rPr>
          <w:noProof/>
        </w:rPr>
        <w:drawing>
          <wp:inline distT="0" distB="0" distL="0" distR="0" wp14:anchorId="7E3FC859" wp14:editId="5BE50433">
            <wp:extent cx="3053696" cy="171770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3696" cy="171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29F" w14:textId="42751127" w:rsidR="00236D3A" w:rsidRPr="00A64AAE" w:rsidRDefault="0042332D">
      <w:pPr>
        <w:rPr>
          <w:b/>
        </w:rPr>
      </w:pPr>
      <w:r>
        <w:rPr>
          <w:b/>
        </w:rPr>
        <w:t>Great Black Wasp</w:t>
      </w:r>
    </w:p>
    <w:p w14:paraId="1800B78C" w14:textId="77777777" w:rsidR="000732ED" w:rsidRDefault="000732ED"/>
    <w:p w14:paraId="6E8E35C5" w14:textId="77777777" w:rsidR="000732ED" w:rsidRDefault="000732ED"/>
    <w:p w14:paraId="60B1C472" w14:textId="77777777" w:rsidR="00236D3A" w:rsidRDefault="00236D3A" w:rsidP="00236D3A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E6053B" wp14:editId="2AAD37EF">
                <wp:simplePos x="0" y="0"/>
                <wp:positionH relativeFrom="column">
                  <wp:posOffset>4473575</wp:posOffset>
                </wp:positionH>
                <wp:positionV relativeFrom="paragraph">
                  <wp:posOffset>187325</wp:posOffset>
                </wp:positionV>
                <wp:extent cx="2286635" cy="396494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396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AF876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Flies</w:t>
                            </w:r>
                          </w:p>
                          <w:p w14:paraId="306A94F2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(6 – 13 mm)</w:t>
                            </w:r>
                          </w:p>
                          <w:p w14:paraId="03E0C5BC" w14:textId="235DFEA3" w:rsidR="00236D3A" w:rsidRPr="000732ED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 xml:space="preserve">Have two wings instead of the four </w:t>
                            </w:r>
                            <w:r w:rsidR="00F912E9">
                              <w:rPr>
                                <w:sz w:val="28"/>
                                <w:szCs w:val="28"/>
                              </w:rPr>
                              <w:t>wings on bees and wasps</w:t>
                            </w:r>
                          </w:p>
                          <w:p w14:paraId="610E6B27" w14:textId="77777777" w:rsidR="00236D3A" w:rsidRPr="000732ED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Eyes are large and take up most of the face</w:t>
                            </w:r>
                          </w:p>
                          <w:p w14:paraId="0131974E" w14:textId="7EC79002" w:rsidR="00236D3A" w:rsidRDefault="00236D3A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Small</w:t>
                            </w:r>
                            <w:r w:rsidR="00B2586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32ED">
                              <w:rPr>
                                <w:sz w:val="28"/>
                                <w:szCs w:val="28"/>
                              </w:rPr>
                              <w:t>antenna</w:t>
                            </w:r>
                          </w:p>
                          <w:p w14:paraId="1FAFECF0" w14:textId="77777777" w:rsidR="00B23833" w:rsidRDefault="00B23833" w:rsidP="00B23833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3982E9" w14:textId="642872C3" w:rsidR="00B23833" w:rsidRPr="00B23833" w:rsidRDefault="009756AA" w:rsidP="00B23833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Note:  S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>ome flies are bee mimics.  They have bee-</w:t>
                            </w:r>
                            <w:r w:rsidR="00932B8F">
                              <w:rPr>
                                <w:sz w:val="28"/>
                                <w:szCs w:val="28"/>
                              </w:rPr>
                              <w:t>like coloring</w:t>
                            </w:r>
                            <w:r w:rsidR="00B2586C">
                              <w:rPr>
                                <w:sz w:val="28"/>
                                <w:szCs w:val="28"/>
                              </w:rPr>
                              <w:t xml:space="preserve"> and will visit flowers</w:t>
                            </w:r>
                            <w:r w:rsidR="00932B8F">
                              <w:rPr>
                                <w:sz w:val="28"/>
                                <w:szCs w:val="28"/>
                              </w:rPr>
                              <w:t>.  T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 xml:space="preserve">he large eyes </w:t>
                            </w:r>
                            <w:r w:rsidR="00B2586C">
                              <w:rPr>
                                <w:sz w:val="28"/>
                                <w:szCs w:val="28"/>
                              </w:rPr>
                              <w:t xml:space="preserve">and small antenna 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 xml:space="preserve">will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confirm you see</w:t>
                            </w:r>
                            <w:r w:rsidR="00B23833">
                              <w:rPr>
                                <w:sz w:val="28"/>
                                <w:szCs w:val="28"/>
                              </w:rPr>
                              <w:t xml:space="preserve"> a fly.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053B" id="Text Box 25" o:spid="_x0000_s1034" type="#_x0000_t202" style="position:absolute;margin-left:352.25pt;margin-top:14.75pt;width:180.05pt;height:3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" filled="f" stroked="f">
                <v:textbox>
                  <w:txbxContent>
                    <w:p w14:paraId="2A8AF876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Flies</w:t>
                      </w:r>
                    </w:p>
                    <w:p w14:paraId="306A94F2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(6 – 13 mm)</w:t>
                      </w:r>
                    </w:p>
                    <w:p w14:paraId="03E0C5BC" w14:textId="235DFEA3" w:rsidR="00236D3A" w:rsidRPr="000732ED" w:rsidRDefault="00236D3A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 xml:space="preserve">Have two wings instead of the four </w:t>
                      </w:r>
                      <w:r w:rsidR="00F912E9">
                        <w:rPr>
                          <w:sz w:val="28"/>
                          <w:szCs w:val="28"/>
                        </w:rPr>
                        <w:t>wings on bees and wasps</w:t>
                      </w:r>
                    </w:p>
                    <w:p w14:paraId="610E6B27" w14:textId="77777777" w:rsidR="00236D3A" w:rsidRPr="000732ED" w:rsidRDefault="00236D3A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Eyes are large and take up most of the face</w:t>
                      </w:r>
                    </w:p>
                    <w:p w14:paraId="0131974E" w14:textId="7EC79002" w:rsidR="00236D3A" w:rsidRDefault="00236D3A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Small</w:t>
                      </w:r>
                      <w:r w:rsidR="00B2586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732ED">
                        <w:rPr>
                          <w:sz w:val="28"/>
                          <w:szCs w:val="28"/>
                        </w:rPr>
                        <w:t>antenna</w:t>
                      </w:r>
                    </w:p>
                    <w:p w14:paraId="1FAFECF0" w14:textId="77777777" w:rsidR="00B23833" w:rsidRDefault="00B23833" w:rsidP="00B23833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  <w:p w14:paraId="133982E9" w14:textId="642872C3" w:rsidR="00B23833" w:rsidRPr="00B23833" w:rsidRDefault="009756AA" w:rsidP="00B23833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Note:  S</w:t>
                      </w:r>
                      <w:r w:rsidR="00B23833">
                        <w:rPr>
                          <w:sz w:val="28"/>
                          <w:szCs w:val="28"/>
                        </w:rPr>
                        <w:t>ome flies are bee mimics.  They have bee-</w:t>
                      </w:r>
                      <w:r w:rsidR="00932B8F">
                        <w:rPr>
                          <w:sz w:val="28"/>
                          <w:szCs w:val="28"/>
                        </w:rPr>
                        <w:t>like coloring</w:t>
                      </w:r>
                      <w:r w:rsidR="00B2586C">
                        <w:rPr>
                          <w:sz w:val="28"/>
                          <w:szCs w:val="28"/>
                        </w:rPr>
                        <w:t xml:space="preserve"> and will visit flowers</w:t>
                      </w:r>
                      <w:r w:rsidR="00932B8F">
                        <w:rPr>
                          <w:sz w:val="28"/>
                          <w:szCs w:val="28"/>
                        </w:rPr>
                        <w:t>.  T</w:t>
                      </w:r>
                      <w:r w:rsidR="00B23833">
                        <w:rPr>
                          <w:sz w:val="28"/>
                          <w:szCs w:val="28"/>
                        </w:rPr>
                        <w:t xml:space="preserve">he large eyes </w:t>
                      </w:r>
                      <w:r w:rsidR="00B2586C">
                        <w:rPr>
                          <w:sz w:val="28"/>
                          <w:szCs w:val="28"/>
                        </w:rPr>
                        <w:t xml:space="preserve">and small antenna </w:t>
                      </w:r>
                      <w:r w:rsidR="00B23833">
                        <w:rPr>
                          <w:sz w:val="28"/>
                          <w:szCs w:val="28"/>
                        </w:rPr>
                        <w:t xml:space="preserve">will </w:t>
                      </w:r>
                      <w:r>
                        <w:rPr>
                          <w:sz w:val="28"/>
                          <w:szCs w:val="28"/>
                        </w:rPr>
                        <w:t>confirm you see</w:t>
                      </w:r>
                      <w:r w:rsidR="00B23833">
                        <w:rPr>
                          <w:sz w:val="28"/>
                          <w:szCs w:val="28"/>
                        </w:rPr>
                        <w:t xml:space="preserve"> a fly.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D10EDA" wp14:editId="53176021">
            <wp:extent cx="3137535" cy="2353151"/>
            <wp:effectExtent l="0" t="0" r="1206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y on flower bes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93" cy="23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2940" w14:textId="72D2FD45" w:rsidR="00BD7C6F" w:rsidRDefault="00236D3A" w:rsidP="00236D3A">
      <w:pPr>
        <w:rPr>
          <w:b/>
        </w:rPr>
      </w:pPr>
      <w:r w:rsidRPr="00236D3A">
        <w:rPr>
          <w:b/>
        </w:rPr>
        <w:t>Fly</w:t>
      </w:r>
      <w:r w:rsidR="00C810C9">
        <w:rPr>
          <w:b/>
        </w:rPr>
        <w:t xml:space="preserve"> (notice location of eyes and lack of large antenna)</w:t>
      </w:r>
    </w:p>
    <w:p w14:paraId="4C9D3BF0" w14:textId="77777777" w:rsidR="000732ED" w:rsidRDefault="000732ED" w:rsidP="00236D3A">
      <w:pPr>
        <w:rPr>
          <w:b/>
        </w:rPr>
      </w:pPr>
    </w:p>
    <w:p w14:paraId="47114F29" w14:textId="77777777" w:rsidR="000732ED" w:rsidRDefault="000732ED" w:rsidP="00236D3A">
      <w:r>
        <w:rPr>
          <w:noProof/>
        </w:rPr>
        <w:drawing>
          <wp:inline distT="0" distB="0" distL="0" distR="0" wp14:anchorId="7D1B1020" wp14:editId="12097908">
            <wp:extent cx="2188594" cy="3134122"/>
            <wp:effectExtent l="0" t="2858" r="6033" b="6032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5659" cy="31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C416" w14:textId="37E71ECD" w:rsidR="000732ED" w:rsidRDefault="000732ED" w:rsidP="00236D3A">
      <w:pPr>
        <w:rPr>
          <w:b/>
        </w:rPr>
      </w:pPr>
      <w:r w:rsidRPr="000732ED">
        <w:rPr>
          <w:b/>
        </w:rPr>
        <w:t>Tach</w:t>
      </w:r>
      <w:r w:rsidR="009756AA">
        <w:rPr>
          <w:b/>
        </w:rPr>
        <w:t>i</w:t>
      </w:r>
      <w:r w:rsidRPr="000732ED">
        <w:rPr>
          <w:b/>
        </w:rPr>
        <w:t>nid Fly</w:t>
      </w:r>
    </w:p>
    <w:p w14:paraId="2553DBF1" w14:textId="5CDA6968" w:rsidR="003F0CEA" w:rsidRPr="003F0CEA" w:rsidRDefault="00E842B7" w:rsidP="003F0CE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9D54CD" wp14:editId="27FDA217">
                <wp:simplePos x="0" y="0"/>
                <wp:positionH relativeFrom="column">
                  <wp:posOffset>965200</wp:posOffset>
                </wp:positionH>
                <wp:positionV relativeFrom="paragraph">
                  <wp:posOffset>1243330</wp:posOffset>
                </wp:positionV>
                <wp:extent cx="571500" cy="2626360"/>
                <wp:effectExtent l="0" t="0" r="127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1500" cy="262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A2DA3" w14:textId="4B3B3DF4" w:rsidR="003F0CEA" w:rsidRPr="00E842B7" w:rsidRDefault="00E842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Flower</w:t>
                            </w:r>
                            <w:r w:rsidR="00C810C9">
                              <w:rPr>
                                <w:b/>
                              </w:rPr>
                              <w:t xml:space="preserve"> Fly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F0CEA" w:rsidRPr="003F0CEA">
                              <w:rPr>
                                <w:b/>
                              </w:rPr>
                              <w:t>(Bee mimic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54CD" id="Text Box 40" o:spid="_x0000_s1035" type="#_x0000_t202" style="position:absolute;margin-left:76pt;margin-top:97.9pt;width:45pt;height:206.8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" filled="f" stroked="f">
                <v:textbox style="layout-flow:vertical-ideographic">
                  <w:txbxContent>
                    <w:p w14:paraId="055A2DA3" w14:textId="4B3B3DF4" w:rsidR="003F0CEA" w:rsidRPr="00E842B7" w:rsidRDefault="00E842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Flower</w:t>
                      </w:r>
                      <w:r w:rsidR="00C810C9">
                        <w:rPr>
                          <w:b/>
                        </w:rPr>
                        <w:t xml:space="preserve"> Fly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3F0CEA" w:rsidRPr="003F0CEA">
                        <w:rPr>
                          <w:b/>
                        </w:rPr>
                        <w:t>(Bee mimic</w:t>
                      </w:r>
                      <w:r>
                        <w:rPr>
                          <w:b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5D58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4C16DAC3" wp14:editId="62F4C541">
            <wp:simplePos x="0" y="0"/>
            <wp:positionH relativeFrom="column">
              <wp:posOffset>-64135</wp:posOffset>
            </wp:positionH>
            <wp:positionV relativeFrom="paragraph">
              <wp:posOffset>373380</wp:posOffset>
            </wp:positionV>
            <wp:extent cx="3201035" cy="1800225"/>
            <wp:effectExtent l="0" t="0" r="0" b="3175"/>
            <wp:wrapTight wrapText="bothSides">
              <wp:wrapPolygon edited="0">
                <wp:start x="0" y="0"/>
                <wp:lineTo x="0" y="21486"/>
                <wp:lineTo x="21510" y="21486"/>
                <wp:lineTo x="2151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yrpid Fly - Washington State University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53CC5" w14:textId="5732891D" w:rsidR="00236D3A" w:rsidRDefault="00236D3A">
      <w:pPr>
        <w:pStyle w:val="Heading2"/>
      </w:pPr>
    </w:p>
    <w:p w14:paraId="7D7935D1" w14:textId="5BB96E9E" w:rsidR="00236D3A" w:rsidRDefault="00236D3A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205F8" wp14:editId="493BC02D">
                <wp:simplePos x="0" y="0"/>
                <wp:positionH relativeFrom="column">
                  <wp:posOffset>4509135</wp:posOffset>
                </wp:positionH>
                <wp:positionV relativeFrom="paragraph">
                  <wp:posOffset>132080</wp:posOffset>
                </wp:positionV>
                <wp:extent cx="2171700" cy="27432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6A043" w14:textId="1B03F625" w:rsidR="00236D3A" w:rsidRPr="000732ED" w:rsidRDefault="00236D3A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Butterflies</w:t>
                            </w:r>
                            <w:r w:rsidR="0023418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and Moths</w:t>
                            </w:r>
                          </w:p>
                          <w:p w14:paraId="471EFD23" w14:textId="77777777" w:rsidR="00236D3A" w:rsidRPr="000732ED" w:rsidRDefault="00236D3A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19BBE945" w14:textId="6E53642E" w:rsidR="00236D3A" w:rsidRPr="00C16D41" w:rsidRDefault="00236D3A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Skippers</w:t>
                            </w:r>
                          </w:p>
                          <w:p w14:paraId="58F0CD70" w14:textId="77777777" w:rsidR="00236D3A" w:rsidRPr="000732ED" w:rsidRDefault="00236D3A" w:rsidP="000732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Gulf Fritillaries</w:t>
                            </w:r>
                          </w:p>
                          <w:p w14:paraId="6BDC0A62" w14:textId="7F384A42" w:rsidR="00236D3A" w:rsidRDefault="00236D3A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Monarchs</w:t>
                            </w:r>
                          </w:p>
                          <w:p w14:paraId="2D85BE46" w14:textId="391BFD88" w:rsidR="00C16D41" w:rsidRDefault="00C16D41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Swallowtails</w:t>
                            </w:r>
                          </w:p>
                          <w:p w14:paraId="443E5649" w14:textId="780981BC" w:rsidR="002D2017" w:rsidRPr="00C16D41" w:rsidRDefault="00E01D17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Common Spring</w:t>
                            </w:r>
                            <w:r w:rsidR="002D2017">
                              <w:rPr>
                                <w:sz w:val="28"/>
                                <w:szCs w:val="28"/>
                              </w:rPr>
                              <w:t xml:space="preserve"> Moth</w:t>
                            </w:r>
                          </w:p>
                          <w:p w14:paraId="73874237" w14:textId="77777777" w:rsidR="000732ED" w:rsidRPr="000732ED" w:rsidRDefault="000732ED" w:rsidP="000732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205F8" id="Text Box 28" o:spid="_x0000_s1036" type="#_x0000_t202" style="position:absolute;margin-left:355.05pt;margin-top:10.4pt;width:171pt;height:3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" filled="f" stroked="f">
                <v:textbox>
                  <w:txbxContent>
                    <w:p w14:paraId="4766A043" w14:textId="1B03F625" w:rsidR="00236D3A" w:rsidRPr="000732ED" w:rsidRDefault="00236D3A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Butterflies</w:t>
                      </w:r>
                      <w:r w:rsidR="00234186">
                        <w:rPr>
                          <w:b/>
                          <w:sz w:val="28"/>
                          <w:szCs w:val="28"/>
                        </w:rPr>
                        <w:t xml:space="preserve"> and Moths</w:t>
                      </w:r>
                    </w:p>
                    <w:p w14:paraId="471EFD23" w14:textId="77777777" w:rsidR="00236D3A" w:rsidRPr="000732ED" w:rsidRDefault="00236D3A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Can include:</w:t>
                      </w:r>
                    </w:p>
                    <w:p w14:paraId="19BBE945" w14:textId="6E53642E" w:rsidR="00236D3A" w:rsidRPr="00C16D41" w:rsidRDefault="00236D3A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Skippers</w:t>
                      </w:r>
                    </w:p>
                    <w:p w14:paraId="58F0CD70" w14:textId="77777777" w:rsidR="00236D3A" w:rsidRPr="000732ED" w:rsidRDefault="00236D3A" w:rsidP="000732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Gulf Fritillaries</w:t>
                      </w:r>
                    </w:p>
                    <w:p w14:paraId="6BDC0A62" w14:textId="7F384A42" w:rsidR="00236D3A" w:rsidRDefault="00236D3A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Monarchs</w:t>
                      </w:r>
                    </w:p>
                    <w:p w14:paraId="2D85BE46" w14:textId="391BFD88" w:rsidR="00C16D41" w:rsidRDefault="00C16D41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Swallowtails</w:t>
                      </w:r>
                    </w:p>
                    <w:p w14:paraId="443E5649" w14:textId="780981BC" w:rsidR="002D2017" w:rsidRPr="00C16D41" w:rsidRDefault="00E01D17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Common Spring</w:t>
                      </w:r>
                      <w:r w:rsidR="002D2017">
                        <w:rPr>
                          <w:sz w:val="28"/>
                          <w:szCs w:val="28"/>
                        </w:rPr>
                        <w:t xml:space="preserve"> Moth</w:t>
                      </w:r>
                    </w:p>
                    <w:p w14:paraId="73874237" w14:textId="77777777" w:rsidR="000732ED" w:rsidRPr="000732ED" w:rsidRDefault="000732ED" w:rsidP="000732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0732ED">
                        <w:rPr>
                          <w:sz w:val="28"/>
                          <w:szCs w:val="28"/>
                        </w:rPr>
                        <w:t>And others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486A53" wp14:editId="39239BD0">
            <wp:extent cx="4051935" cy="3047464"/>
            <wp:effectExtent l="0" t="0" r="1206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ipper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542" cy="30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947A" w14:textId="67736493" w:rsidR="00236D3A" w:rsidRPr="0007315B" w:rsidRDefault="001079E2">
      <w:pPr>
        <w:pStyle w:val="Heading2"/>
        <w:rPr>
          <w:b/>
          <w:color w:val="000000" w:themeColor="text1"/>
        </w:rPr>
      </w:pPr>
      <w:r w:rsidRPr="0007315B">
        <w:rPr>
          <w:b/>
          <w:color w:val="000000" w:themeColor="text1"/>
        </w:rPr>
        <w:t>Skipper Butterfly</w:t>
      </w:r>
    </w:p>
    <w:p w14:paraId="19D6E869" w14:textId="48C3016A" w:rsidR="00236D3A" w:rsidRDefault="005C7E99">
      <w:pPr>
        <w:pStyle w:val="Heading2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5619EA" wp14:editId="3D22F942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2629535" cy="4676140"/>
            <wp:effectExtent l="0" t="0" r="12065" b="0"/>
            <wp:wrapTight wrapText="bothSides">
              <wp:wrapPolygon edited="0">
                <wp:start x="0" y="0"/>
                <wp:lineTo x="0" y="21471"/>
                <wp:lineTo x="21490" y="21471"/>
                <wp:lineTo x="2149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ulf Frit Butterfly copy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4676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EC0AF" w14:textId="74B1380C" w:rsidR="00BD7C6F" w:rsidRDefault="00BD7C6F"/>
    <w:p w14:paraId="3952F0C9" w14:textId="7936208F" w:rsidR="000732ED" w:rsidRDefault="000732ED"/>
    <w:p w14:paraId="3DEC287C" w14:textId="3A34CFF0" w:rsidR="000732ED" w:rsidRDefault="000732ED"/>
    <w:p w14:paraId="27D9F23E" w14:textId="6A7320BC" w:rsidR="000732ED" w:rsidRDefault="000732ED"/>
    <w:p w14:paraId="6F2EFC27" w14:textId="1F97FF04" w:rsidR="00C16D41" w:rsidRDefault="00C16D41"/>
    <w:p w14:paraId="7689682F" w14:textId="77777777" w:rsidR="00C16D41" w:rsidRPr="00C16D41" w:rsidRDefault="00C16D41" w:rsidP="00C16D41"/>
    <w:p w14:paraId="03FD1B61" w14:textId="77777777" w:rsidR="00C16D41" w:rsidRPr="00C16D41" w:rsidRDefault="00C16D41" w:rsidP="00C16D41"/>
    <w:p w14:paraId="20ACF387" w14:textId="77777777" w:rsidR="00C16D41" w:rsidRPr="00C16D41" w:rsidRDefault="00C16D41" w:rsidP="00C16D41"/>
    <w:p w14:paraId="00E73B1A" w14:textId="77777777" w:rsidR="00C16D41" w:rsidRPr="00C16D41" w:rsidRDefault="00C16D41" w:rsidP="00C16D41"/>
    <w:p w14:paraId="5517FA9C" w14:textId="77777777" w:rsidR="00C16D41" w:rsidRPr="00C16D41" w:rsidRDefault="00C16D41" w:rsidP="00C16D41"/>
    <w:p w14:paraId="617E8CEF" w14:textId="77777777" w:rsidR="00C16D41" w:rsidRPr="00C16D41" w:rsidRDefault="00C16D41" w:rsidP="00C16D41"/>
    <w:p w14:paraId="231875D0" w14:textId="77777777" w:rsidR="00C16D41" w:rsidRPr="00C16D41" w:rsidRDefault="00C16D41" w:rsidP="00C16D41"/>
    <w:p w14:paraId="64907299" w14:textId="77777777" w:rsidR="00C16D41" w:rsidRPr="00C16D41" w:rsidRDefault="00C16D41" w:rsidP="00C16D41"/>
    <w:p w14:paraId="6E95C9C4" w14:textId="77777777" w:rsidR="00C16D41" w:rsidRPr="00C16D41" w:rsidRDefault="00C16D41" w:rsidP="00C16D41"/>
    <w:p w14:paraId="21059946" w14:textId="77777777" w:rsidR="00C16D41" w:rsidRPr="00C16D41" w:rsidRDefault="00C16D41" w:rsidP="00C16D41"/>
    <w:p w14:paraId="1F20CCE3" w14:textId="77777777" w:rsidR="00C16D41" w:rsidRPr="00C16D41" w:rsidRDefault="00C16D41" w:rsidP="00C16D41"/>
    <w:p w14:paraId="4A0AE40B" w14:textId="77777777" w:rsidR="00C16D41" w:rsidRPr="00C16D41" w:rsidRDefault="00C16D41" w:rsidP="00C16D41"/>
    <w:p w14:paraId="60F235FB" w14:textId="77777777" w:rsidR="00C16D41" w:rsidRPr="00C16D41" w:rsidRDefault="00C16D41" w:rsidP="00C16D41"/>
    <w:p w14:paraId="74708ED0" w14:textId="77777777" w:rsidR="00C16D41" w:rsidRPr="00C16D41" w:rsidRDefault="00C16D41" w:rsidP="00C16D41"/>
    <w:p w14:paraId="008B056B" w14:textId="77777777" w:rsidR="00C16D41" w:rsidRPr="00C16D41" w:rsidRDefault="00C16D41" w:rsidP="00C16D41"/>
    <w:p w14:paraId="03C03BB5" w14:textId="77777777" w:rsidR="00C16D41" w:rsidRPr="00C16D41" w:rsidRDefault="00C16D41" w:rsidP="00C16D41"/>
    <w:p w14:paraId="43B5EA9B" w14:textId="77777777" w:rsidR="00C16D41" w:rsidRPr="00C16D41" w:rsidRDefault="00C16D41" w:rsidP="00C16D41"/>
    <w:p w14:paraId="60FE7E74" w14:textId="77777777" w:rsidR="00C16D41" w:rsidRPr="00C16D41" w:rsidRDefault="00C16D41" w:rsidP="00C16D41"/>
    <w:p w14:paraId="0313BA54" w14:textId="77777777" w:rsidR="00C16D41" w:rsidRPr="00C16D41" w:rsidRDefault="00C16D41" w:rsidP="00C16D41"/>
    <w:p w14:paraId="01C13179" w14:textId="77777777" w:rsidR="005C7E99" w:rsidRDefault="005C7E99" w:rsidP="00C16D41">
      <w:pPr>
        <w:rPr>
          <w:b/>
        </w:rPr>
      </w:pPr>
    </w:p>
    <w:p w14:paraId="6B938FEC" w14:textId="77777777" w:rsidR="005C7E99" w:rsidRDefault="005C7E99" w:rsidP="00C16D41">
      <w:pPr>
        <w:rPr>
          <w:b/>
        </w:rPr>
      </w:pPr>
    </w:p>
    <w:p w14:paraId="35AAAFEA" w14:textId="64F3EFDB" w:rsidR="00C16D41" w:rsidRPr="00C810C9" w:rsidRDefault="005C7E99" w:rsidP="00C16D41">
      <w:pPr>
        <w:rPr>
          <w:b/>
        </w:rPr>
      </w:pPr>
      <w:r w:rsidRPr="005C7E99">
        <w:rPr>
          <w:b/>
        </w:rPr>
        <w:t>Gulf Fritillary Butterfl</w:t>
      </w:r>
      <w:r w:rsidR="00C810C9">
        <w:rPr>
          <w:b/>
        </w:rPr>
        <w:t>y</w:t>
      </w:r>
    </w:p>
    <w:p w14:paraId="251EFE04" w14:textId="1B09EC73" w:rsidR="000732ED" w:rsidRDefault="000732ED" w:rsidP="00C16D41">
      <w:pPr>
        <w:tabs>
          <w:tab w:val="left" w:pos="2620"/>
        </w:tabs>
      </w:pPr>
    </w:p>
    <w:p w14:paraId="7BA031D5" w14:textId="704058E9" w:rsidR="00C16D41" w:rsidRDefault="00C16D41" w:rsidP="00C16D41">
      <w:pPr>
        <w:tabs>
          <w:tab w:val="left" w:pos="2620"/>
        </w:tabs>
      </w:pPr>
    </w:p>
    <w:p w14:paraId="09B42A48" w14:textId="79E66D62" w:rsidR="005C7E99" w:rsidRDefault="00094B1A" w:rsidP="00C16D41">
      <w:pPr>
        <w:tabs>
          <w:tab w:val="left" w:pos="262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DEBDDA0" wp14:editId="71C46924">
            <wp:simplePos x="0" y="0"/>
            <wp:positionH relativeFrom="column">
              <wp:posOffset>46990</wp:posOffset>
            </wp:positionH>
            <wp:positionV relativeFrom="paragraph">
              <wp:posOffset>41910</wp:posOffset>
            </wp:positionV>
            <wp:extent cx="3700145" cy="2774315"/>
            <wp:effectExtent l="0" t="0" r="0" b="0"/>
            <wp:wrapTight wrapText="bothSides">
              <wp:wrapPolygon edited="0">
                <wp:start x="0" y="0"/>
                <wp:lineTo x="0" y="21457"/>
                <wp:lineTo x="21500" y="21457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077C4" w14:textId="6CD924B3" w:rsidR="005C7E99" w:rsidRDefault="005C7E99" w:rsidP="00C16D41">
      <w:pPr>
        <w:tabs>
          <w:tab w:val="left" w:pos="2620"/>
        </w:tabs>
      </w:pPr>
    </w:p>
    <w:p w14:paraId="792F801A" w14:textId="00CE0019" w:rsidR="005C7E99" w:rsidRDefault="005C7E99" w:rsidP="00C16D41">
      <w:pPr>
        <w:tabs>
          <w:tab w:val="left" w:pos="2620"/>
        </w:tabs>
      </w:pPr>
    </w:p>
    <w:p w14:paraId="2E5266D9" w14:textId="41392F9A" w:rsidR="005C7E99" w:rsidRDefault="005C7E99" w:rsidP="00C16D41">
      <w:pPr>
        <w:tabs>
          <w:tab w:val="left" w:pos="2620"/>
        </w:tabs>
      </w:pPr>
    </w:p>
    <w:p w14:paraId="2A4060FC" w14:textId="77777777" w:rsidR="005C7E99" w:rsidRDefault="005C7E99" w:rsidP="00C16D41">
      <w:pPr>
        <w:tabs>
          <w:tab w:val="left" w:pos="2620"/>
        </w:tabs>
      </w:pPr>
    </w:p>
    <w:p w14:paraId="02D56856" w14:textId="52C907F7" w:rsidR="005C7E99" w:rsidRDefault="005C7E99" w:rsidP="00C16D41">
      <w:pPr>
        <w:tabs>
          <w:tab w:val="left" w:pos="2620"/>
        </w:tabs>
      </w:pPr>
    </w:p>
    <w:p w14:paraId="501054FA" w14:textId="77777777" w:rsidR="005C7E99" w:rsidRDefault="005C7E99" w:rsidP="00C16D41">
      <w:pPr>
        <w:tabs>
          <w:tab w:val="left" w:pos="2620"/>
        </w:tabs>
      </w:pPr>
    </w:p>
    <w:p w14:paraId="1D98DB55" w14:textId="77777777" w:rsidR="005C7E99" w:rsidRDefault="005C7E99" w:rsidP="00C16D41">
      <w:pPr>
        <w:tabs>
          <w:tab w:val="left" w:pos="2620"/>
        </w:tabs>
      </w:pPr>
    </w:p>
    <w:p w14:paraId="0C231490" w14:textId="77777777" w:rsidR="005C7E99" w:rsidRDefault="005C7E99" w:rsidP="00C16D41">
      <w:pPr>
        <w:tabs>
          <w:tab w:val="left" w:pos="2620"/>
        </w:tabs>
      </w:pPr>
    </w:p>
    <w:p w14:paraId="62199C6C" w14:textId="21DE9904" w:rsidR="005C7E99" w:rsidRDefault="005C7E99" w:rsidP="00C16D41">
      <w:pPr>
        <w:tabs>
          <w:tab w:val="left" w:pos="2620"/>
        </w:tabs>
      </w:pPr>
    </w:p>
    <w:p w14:paraId="73A0FEC6" w14:textId="77777777" w:rsidR="00C810C9" w:rsidRPr="005C7E99" w:rsidRDefault="00C810C9" w:rsidP="00C16D41">
      <w:pPr>
        <w:tabs>
          <w:tab w:val="left" w:pos="2620"/>
        </w:tabs>
        <w:rPr>
          <w:b/>
        </w:rPr>
      </w:pPr>
    </w:p>
    <w:p w14:paraId="54537F9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6100CE07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74513E45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775990D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00B28F20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017CF531" w14:textId="4216D33C" w:rsidR="00C16D41" w:rsidRDefault="005C7E99" w:rsidP="00C16D41">
      <w:pPr>
        <w:tabs>
          <w:tab w:val="left" w:pos="2620"/>
        </w:tabs>
        <w:rPr>
          <w:b/>
        </w:rPr>
      </w:pPr>
      <w:r w:rsidRPr="005C7E99">
        <w:rPr>
          <w:b/>
        </w:rPr>
        <w:t>Monarch Butterfly</w:t>
      </w:r>
    </w:p>
    <w:p w14:paraId="2599A504" w14:textId="0FAAB947" w:rsidR="006D7273" w:rsidRPr="005C7E99" w:rsidRDefault="006D7273" w:rsidP="00C16D41">
      <w:pPr>
        <w:tabs>
          <w:tab w:val="left" w:pos="2620"/>
        </w:tabs>
        <w:rPr>
          <w:b/>
        </w:rPr>
      </w:pPr>
    </w:p>
    <w:p w14:paraId="31D71BDD" w14:textId="44A61AF3" w:rsidR="00C16D41" w:rsidRDefault="00C16D41" w:rsidP="00C16D41">
      <w:pPr>
        <w:tabs>
          <w:tab w:val="left" w:pos="2620"/>
        </w:tabs>
      </w:pPr>
    </w:p>
    <w:p w14:paraId="2454B691" w14:textId="3452D794" w:rsidR="00C16D41" w:rsidRDefault="00C16D41" w:rsidP="00C16D41">
      <w:pPr>
        <w:tabs>
          <w:tab w:val="left" w:pos="2620"/>
        </w:tabs>
      </w:pPr>
    </w:p>
    <w:p w14:paraId="60ECB061" w14:textId="6B8D33E7" w:rsidR="00C16D41" w:rsidRDefault="00C16D41" w:rsidP="00C16D41">
      <w:pPr>
        <w:tabs>
          <w:tab w:val="left" w:pos="2620"/>
        </w:tabs>
      </w:pPr>
    </w:p>
    <w:p w14:paraId="7337574F" w14:textId="3E8B9346" w:rsidR="00C16D41" w:rsidRDefault="000A70FF" w:rsidP="00C16D41">
      <w:pPr>
        <w:tabs>
          <w:tab w:val="left" w:pos="2620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C1EAED1" wp14:editId="4117E683">
            <wp:simplePos x="0" y="0"/>
            <wp:positionH relativeFrom="column">
              <wp:posOffset>38100</wp:posOffset>
            </wp:positionH>
            <wp:positionV relativeFrom="paragraph">
              <wp:posOffset>48260</wp:posOffset>
            </wp:positionV>
            <wp:extent cx="3728085" cy="2794000"/>
            <wp:effectExtent l="0" t="0" r="5715" b="0"/>
            <wp:wrapTight wrapText="bothSides">
              <wp:wrapPolygon edited="0">
                <wp:start x="0" y="0"/>
                <wp:lineTo x="0" y="21502"/>
                <wp:lineTo x="21560" y="21502"/>
                <wp:lineTo x="2156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udleia with Swallowtail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D6098" w14:textId="5D270F87" w:rsidR="00C16D41" w:rsidRDefault="00C16D41" w:rsidP="00C16D41">
      <w:pPr>
        <w:tabs>
          <w:tab w:val="left" w:pos="2620"/>
        </w:tabs>
      </w:pPr>
    </w:p>
    <w:p w14:paraId="5B0F7A76" w14:textId="000212BD" w:rsidR="00C16D41" w:rsidRDefault="00C16D41" w:rsidP="00C16D41">
      <w:pPr>
        <w:tabs>
          <w:tab w:val="left" w:pos="2620"/>
        </w:tabs>
      </w:pPr>
    </w:p>
    <w:p w14:paraId="7BD9F980" w14:textId="24E7D06F" w:rsidR="00C16D41" w:rsidRDefault="00C16D41" w:rsidP="00C16D41">
      <w:pPr>
        <w:tabs>
          <w:tab w:val="left" w:pos="2620"/>
        </w:tabs>
      </w:pPr>
    </w:p>
    <w:p w14:paraId="74458E45" w14:textId="4B1A51CF" w:rsidR="00C16D41" w:rsidRDefault="00C16D41" w:rsidP="00C16D41">
      <w:pPr>
        <w:tabs>
          <w:tab w:val="left" w:pos="2620"/>
        </w:tabs>
      </w:pPr>
    </w:p>
    <w:p w14:paraId="2B6FE720" w14:textId="77777777" w:rsidR="00C16D41" w:rsidRDefault="00C16D41" w:rsidP="00C16D41">
      <w:pPr>
        <w:tabs>
          <w:tab w:val="left" w:pos="2620"/>
        </w:tabs>
      </w:pPr>
    </w:p>
    <w:p w14:paraId="32124591" w14:textId="77777777" w:rsidR="00C16D41" w:rsidRDefault="00C16D41" w:rsidP="00C16D41">
      <w:pPr>
        <w:tabs>
          <w:tab w:val="left" w:pos="2620"/>
        </w:tabs>
      </w:pPr>
    </w:p>
    <w:p w14:paraId="188B4736" w14:textId="77777777" w:rsidR="00C16D41" w:rsidRDefault="00C16D41" w:rsidP="00C16D41">
      <w:pPr>
        <w:tabs>
          <w:tab w:val="left" w:pos="2620"/>
        </w:tabs>
      </w:pPr>
    </w:p>
    <w:p w14:paraId="125B5AEB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1AF59191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3848DE67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440DC2A5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5E407F22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7A6764E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20B5463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5A62664F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5CC33D34" w14:textId="6553C967" w:rsidR="00C16D41" w:rsidRDefault="00C16D41" w:rsidP="00C16D41">
      <w:pPr>
        <w:tabs>
          <w:tab w:val="left" w:pos="2620"/>
        </w:tabs>
        <w:rPr>
          <w:b/>
        </w:rPr>
      </w:pPr>
      <w:r w:rsidRPr="00C16D41">
        <w:rPr>
          <w:b/>
        </w:rPr>
        <w:t>E</w:t>
      </w:r>
      <w:r w:rsidR="005C7E99">
        <w:rPr>
          <w:b/>
        </w:rPr>
        <w:t>astern Tiger Swallowtail Butterfly</w:t>
      </w:r>
    </w:p>
    <w:p w14:paraId="219B0AC7" w14:textId="7F7EE436" w:rsidR="006D7273" w:rsidRDefault="006D7273" w:rsidP="00C16D41">
      <w:pPr>
        <w:tabs>
          <w:tab w:val="left" w:pos="2620"/>
        </w:tabs>
        <w:rPr>
          <w:rFonts w:ascii="Helvetica Neue" w:eastAsia="Times New Roman" w:hAnsi="Helvetica Neue" w:cs="Times New Roman"/>
          <w:color w:val="111111"/>
          <w:sz w:val="21"/>
          <w:szCs w:val="21"/>
          <w:shd w:val="clear" w:color="auto" w:fill="F2F2F2"/>
        </w:rPr>
      </w:pPr>
    </w:p>
    <w:p w14:paraId="4205E3A7" w14:textId="76537049" w:rsidR="00C810C9" w:rsidRPr="005C7E99" w:rsidRDefault="00C810C9" w:rsidP="00C16D41">
      <w:pPr>
        <w:tabs>
          <w:tab w:val="left" w:pos="2620"/>
        </w:tabs>
        <w:rPr>
          <w:b/>
        </w:rPr>
      </w:pPr>
    </w:p>
    <w:p w14:paraId="21B64AEE" w14:textId="6965560A" w:rsidR="001079E2" w:rsidRDefault="000732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84A4F" wp14:editId="2F2BD6F5">
                <wp:simplePos x="0" y="0"/>
                <wp:positionH relativeFrom="column">
                  <wp:posOffset>4509135</wp:posOffset>
                </wp:positionH>
                <wp:positionV relativeFrom="paragraph">
                  <wp:posOffset>688340</wp:posOffset>
                </wp:positionV>
                <wp:extent cx="2108835" cy="2174240"/>
                <wp:effectExtent l="0" t="0" r="0" b="1016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7B44D" w14:textId="77777777" w:rsidR="000732ED" w:rsidRPr="00124AA0" w:rsidRDefault="000732ED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b/>
                                <w:sz w:val="28"/>
                                <w:szCs w:val="28"/>
                              </w:rPr>
                              <w:t>Other Insects</w:t>
                            </w:r>
                          </w:p>
                          <w:p w14:paraId="24CCE436" w14:textId="77777777" w:rsidR="000732ED" w:rsidRPr="00124AA0" w:rsidRDefault="000732ED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b/>
                                <w:sz w:val="28"/>
                                <w:szCs w:val="28"/>
                              </w:rPr>
                              <w:t>Can include:</w:t>
                            </w:r>
                          </w:p>
                          <w:p w14:paraId="5CB25F82" w14:textId="79443C95" w:rsidR="000732ED" w:rsidRPr="00C16D41" w:rsidRDefault="000732ED" w:rsidP="00C16D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sz w:val="28"/>
                                <w:szCs w:val="28"/>
                              </w:rPr>
                              <w:t>Beetles</w:t>
                            </w:r>
                          </w:p>
                          <w:p w14:paraId="4206F85C" w14:textId="77777777" w:rsidR="000732ED" w:rsidRDefault="000732ED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sz w:val="28"/>
                                <w:szCs w:val="28"/>
                              </w:rPr>
                              <w:t>Dragonflies</w:t>
                            </w:r>
                          </w:p>
                          <w:p w14:paraId="3EF0E8C8" w14:textId="3B1F2955" w:rsidR="00C16D41" w:rsidRDefault="00C16D41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Lacewings</w:t>
                            </w:r>
                          </w:p>
                          <w:p w14:paraId="2072BE1C" w14:textId="77777777" w:rsidR="00124AA0" w:rsidRPr="00124AA0" w:rsidRDefault="00124AA0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And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4A4F" id="Text Box 32" o:spid="_x0000_s1037" type="#_x0000_t202" style="position:absolute;margin-left:355.05pt;margin-top:54.2pt;width:166.05pt;height:17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" filled="f" stroked="f">
                <v:textbox>
                  <w:txbxContent>
                    <w:p w14:paraId="67F7B44D" w14:textId="77777777" w:rsidR="000732ED" w:rsidRPr="00124AA0" w:rsidRDefault="000732ED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4AA0">
                        <w:rPr>
                          <w:b/>
                          <w:sz w:val="28"/>
                          <w:szCs w:val="28"/>
                        </w:rPr>
                        <w:t>Other Insects</w:t>
                      </w:r>
                    </w:p>
                    <w:p w14:paraId="24CCE436" w14:textId="77777777" w:rsidR="000732ED" w:rsidRPr="00124AA0" w:rsidRDefault="000732ED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4AA0">
                        <w:rPr>
                          <w:b/>
                          <w:sz w:val="28"/>
                          <w:szCs w:val="28"/>
                        </w:rPr>
                        <w:t>Can include:</w:t>
                      </w:r>
                    </w:p>
                    <w:p w14:paraId="5CB25F82" w14:textId="79443C95" w:rsidR="000732ED" w:rsidRPr="00C16D41" w:rsidRDefault="000732ED" w:rsidP="00C16D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124AA0">
                        <w:rPr>
                          <w:sz w:val="28"/>
                          <w:szCs w:val="28"/>
                        </w:rPr>
                        <w:t>Beetles</w:t>
                      </w:r>
                    </w:p>
                    <w:p w14:paraId="4206F85C" w14:textId="77777777" w:rsidR="000732ED" w:rsidRDefault="000732ED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124AA0">
                        <w:rPr>
                          <w:sz w:val="28"/>
                          <w:szCs w:val="28"/>
                        </w:rPr>
                        <w:t>Dragonflies</w:t>
                      </w:r>
                    </w:p>
                    <w:p w14:paraId="3EF0E8C8" w14:textId="3B1F2955" w:rsidR="00C16D41" w:rsidRDefault="00C16D41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Lacewings</w:t>
                      </w:r>
                    </w:p>
                    <w:p w14:paraId="2072BE1C" w14:textId="77777777" w:rsidR="00124AA0" w:rsidRPr="00124AA0" w:rsidRDefault="00124AA0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And others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73F5B0" wp14:editId="4D3E80B2">
            <wp:extent cx="3155622" cy="23667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etle Weevil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55622" cy="23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F98A" w14:textId="613AA25B" w:rsidR="000732ED" w:rsidRPr="00CF7304" w:rsidRDefault="00CF7304">
      <w:pPr>
        <w:rPr>
          <w:b/>
        </w:rPr>
      </w:pPr>
      <w:r w:rsidRPr="00CF7304">
        <w:rPr>
          <w:b/>
        </w:rPr>
        <w:t xml:space="preserve">Lady </w:t>
      </w:r>
      <w:r w:rsidR="000732ED" w:rsidRPr="00CF7304">
        <w:rPr>
          <w:b/>
        </w:rPr>
        <w:t>Beetle</w:t>
      </w:r>
    </w:p>
    <w:p w14:paraId="732FC4EE" w14:textId="77777777" w:rsidR="000732ED" w:rsidRDefault="000732ED"/>
    <w:p w14:paraId="0AA2C15F" w14:textId="77777777" w:rsidR="000732ED" w:rsidRDefault="000732ED">
      <w:r>
        <w:rPr>
          <w:noProof/>
        </w:rPr>
        <w:drawing>
          <wp:inline distT="0" distB="0" distL="0" distR="0" wp14:anchorId="150F2A03" wp14:editId="412A8653">
            <wp:extent cx="3594735" cy="2022039"/>
            <wp:effectExtent l="0" t="0" r="12065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gonfly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47" cy="20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0400" w14:textId="77777777" w:rsidR="000732ED" w:rsidRDefault="000732ED">
      <w:pPr>
        <w:rPr>
          <w:b/>
        </w:rPr>
      </w:pPr>
      <w:r w:rsidRPr="00CF7304">
        <w:rPr>
          <w:b/>
        </w:rPr>
        <w:t>Dragonfly</w:t>
      </w:r>
    </w:p>
    <w:p w14:paraId="4B393BDA" w14:textId="6DB9F4C8" w:rsidR="00CF7304" w:rsidRPr="00CF7304" w:rsidRDefault="00CF7304">
      <w:pPr>
        <w:rPr>
          <w:i/>
        </w:rPr>
      </w:pPr>
      <w:r w:rsidRPr="00CF7304">
        <w:rPr>
          <w:i/>
        </w:rPr>
        <w:t>Photo credit:  Millard Griffin</w:t>
      </w:r>
    </w:p>
    <w:p w14:paraId="73632719" w14:textId="77777777" w:rsidR="00124AA0" w:rsidRDefault="00124AA0"/>
    <w:p w14:paraId="66D87E18" w14:textId="77777777" w:rsidR="00B1240F" w:rsidRDefault="00B1240F"/>
    <w:p w14:paraId="6954F734" w14:textId="5E33BE6E" w:rsidR="0053258D" w:rsidRDefault="00C16D41">
      <w:r>
        <w:rPr>
          <w:noProof/>
        </w:rPr>
        <w:drawing>
          <wp:anchor distT="0" distB="0" distL="114300" distR="114300" simplePos="0" relativeHeight="251684864" behindDoc="0" locked="0" layoutInCell="1" allowOverlap="1" wp14:anchorId="2CCA6CAD" wp14:editId="76A67302">
            <wp:simplePos x="0" y="0"/>
            <wp:positionH relativeFrom="column">
              <wp:posOffset>3810</wp:posOffset>
            </wp:positionH>
            <wp:positionV relativeFrom="paragraph">
              <wp:posOffset>178435</wp:posOffset>
            </wp:positionV>
            <wp:extent cx="3594735" cy="2021840"/>
            <wp:effectExtent l="0" t="0" r="0" b="0"/>
            <wp:wrapTight wrapText="bothSides">
              <wp:wrapPolygon edited="0">
                <wp:start x="0" y="0"/>
                <wp:lineTo x="0" y="21437"/>
                <wp:lineTo x="21520" y="21437"/>
                <wp:lineTo x="21520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C72E8" w14:textId="77777777" w:rsidR="0053258D" w:rsidRDefault="0053258D"/>
    <w:p w14:paraId="3BF13980" w14:textId="77777777" w:rsidR="0053258D" w:rsidRDefault="0053258D"/>
    <w:p w14:paraId="3037A9DC" w14:textId="77777777" w:rsidR="0053258D" w:rsidRDefault="0053258D"/>
    <w:p w14:paraId="627C25E6" w14:textId="77777777" w:rsidR="0053258D" w:rsidRDefault="0053258D"/>
    <w:p w14:paraId="4FC6E59C" w14:textId="77777777" w:rsidR="0053258D" w:rsidRDefault="0053258D"/>
    <w:p w14:paraId="1C637195" w14:textId="77777777" w:rsidR="0053258D" w:rsidRDefault="0053258D"/>
    <w:p w14:paraId="2E0927CA" w14:textId="77777777" w:rsidR="0053258D" w:rsidRDefault="0053258D"/>
    <w:p w14:paraId="30482EE0" w14:textId="77777777" w:rsidR="0053258D" w:rsidRDefault="0053258D"/>
    <w:p w14:paraId="5C3B0D95" w14:textId="77777777" w:rsidR="0053258D" w:rsidRDefault="0053258D"/>
    <w:p w14:paraId="6462F55C" w14:textId="77777777" w:rsidR="00186818" w:rsidRDefault="00186818"/>
    <w:p w14:paraId="436BAF6D" w14:textId="77777777" w:rsidR="00186818" w:rsidRDefault="00186818"/>
    <w:p w14:paraId="1535BCBF" w14:textId="77777777" w:rsidR="00186818" w:rsidRDefault="00186818"/>
    <w:p w14:paraId="02455A38" w14:textId="789EA663" w:rsidR="00C16D41" w:rsidRPr="00C16D41" w:rsidRDefault="000A70FF">
      <w:pPr>
        <w:rPr>
          <w:b/>
        </w:rPr>
      </w:pPr>
      <w:r>
        <w:rPr>
          <w:b/>
        </w:rPr>
        <w:t>Ambush bug</w:t>
      </w:r>
    </w:p>
    <w:p w14:paraId="3A175CE7" w14:textId="77777777" w:rsidR="00B1240F" w:rsidRDefault="00B1240F">
      <w:pPr>
        <w:rPr>
          <w:b/>
        </w:rPr>
      </w:pPr>
    </w:p>
    <w:p w14:paraId="2D53CD5B" w14:textId="77777777" w:rsidR="00B1240F" w:rsidRDefault="00B1240F">
      <w:pPr>
        <w:rPr>
          <w:b/>
        </w:rPr>
      </w:pPr>
    </w:p>
    <w:p w14:paraId="02F9E1D2" w14:textId="77777777" w:rsidR="00B1240F" w:rsidRDefault="00B1240F">
      <w:pPr>
        <w:rPr>
          <w:b/>
        </w:rPr>
      </w:pPr>
    </w:p>
    <w:p w14:paraId="4758ECE3" w14:textId="369C1A85" w:rsidR="00B1240F" w:rsidRDefault="00143918" w:rsidP="00143918">
      <w:pPr>
        <w:jc w:val="center"/>
        <w:rPr>
          <w:b/>
        </w:rPr>
      </w:pPr>
      <w:r>
        <w:rPr>
          <w:b/>
        </w:rPr>
        <w:lastRenderedPageBreak/>
        <w:t xml:space="preserve">Great </w:t>
      </w:r>
      <w:r w:rsidR="000C42D9">
        <w:rPr>
          <w:b/>
        </w:rPr>
        <w:t>Southeast</w:t>
      </w:r>
      <w:r>
        <w:rPr>
          <w:b/>
        </w:rPr>
        <w:t xml:space="preserve"> Pollinator Census Observation Sheet</w:t>
      </w:r>
    </w:p>
    <w:p w14:paraId="3725B8DA" w14:textId="3D3158FD" w:rsidR="00143918" w:rsidRDefault="00143918">
      <w:pPr>
        <w:rPr>
          <w:b/>
        </w:rPr>
      </w:pPr>
    </w:p>
    <w:p w14:paraId="292FBAED" w14:textId="55C1D2FA" w:rsidR="00143918" w:rsidRPr="00143918" w:rsidRDefault="00143918">
      <w:r w:rsidRPr="00143918">
        <w:t>Name of participant: ____________________</w:t>
      </w:r>
      <w:r w:rsidR="001D6FA1">
        <w:t xml:space="preserve">   Email:  _______________________</w:t>
      </w:r>
    </w:p>
    <w:p w14:paraId="05CAC528" w14:textId="4EFA4C73" w:rsidR="00143918" w:rsidRPr="00143918" w:rsidRDefault="00143918"/>
    <w:p w14:paraId="7353A51A" w14:textId="5317AFF8" w:rsidR="00143918" w:rsidRDefault="00143918">
      <w:r w:rsidRPr="00143918">
        <w:t>Address of Garden</w:t>
      </w:r>
      <w:r w:rsidR="00234186">
        <w:t xml:space="preserve"> (for mapping)</w:t>
      </w:r>
      <w:r w:rsidRPr="00143918">
        <w:t>: ___________________</w:t>
      </w:r>
      <w:r w:rsidR="00234186">
        <w:t>________ C</w:t>
      </w:r>
      <w:r w:rsidR="001D6FA1">
        <w:t>ount</w:t>
      </w:r>
      <w:r w:rsidR="00234186">
        <w:t>y_______________</w:t>
      </w:r>
    </w:p>
    <w:p w14:paraId="54686E73" w14:textId="45621F19" w:rsidR="00143918" w:rsidRDefault="00143918"/>
    <w:p w14:paraId="604FDC72" w14:textId="690F157C" w:rsidR="00143918" w:rsidRPr="00143918" w:rsidRDefault="00143918">
      <w:r>
        <w:t>Would you consider your garden</w:t>
      </w:r>
      <w:r w:rsidR="00BB4E9A">
        <w:t xml:space="preserve">      </w:t>
      </w:r>
      <w:r>
        <w:t xml:space="preserve">  small (&lt; ¼ of an </w:t>
      </w:r>
      <w:proofErr w:type="gramStart"/>
      <w:r>
        <w:t xml:space="preserve">acre)   </w:t>
      </w:r>
      <w:proofErr w:type="gramEnd"/>
      <w:r>
        <w:t xml:space="preserve">     medium  (&gt;1/4 of an acre but &lt; 1 acre) or       large (&gt;1 acre)</w:t>
      </w:r>
    </w:p>
    <w:p w14:paraId="5331A00B" w14:textId="31D5B471" w:rsidR="00143918" w:rsidRPr="00143918" w:rsidRDefault="00143918"/>
    <w:p w14:paraId="6E7822D9" w14:textId="01EE3AB1" w:rsidR="00143918" w:rsidRPr="00143918" w:rsidRDefault="00143918">
      <w:r w:rsidRPr="00143918">
        <w:t>Dat</w:t>
      </w:r>
      <w:r w:rsidR="00234186">
        <w:t xml:space="preserve">e:  </w:t>
      </w:r>
    </w:p>
    <w:p w14:paraId="2B71B46A" w14:textId="442316E8" w:rsidR="00143918" w:rsidRPr="00143918" w:rsidRDefault="00143918"/>
    <w:p w14:paraId="1132984D" w14:textId="5C942B0C" w:rsidR="00143918" w:rsidRPr="00143918" w:rsidRDefault="00143918">
      <w:r w:rsidRPr="00143918">
        <w:t>Time</w:t>
      </w:r>
      <w:r w:rsidR="00234186">
        <w:t xml:space="preserve"> of count start</w:t>
      </w:r>
      <w:r w:rsidRPr="00143918">
        <w:t>: _________</w:t>
      </w:r>
    </w:p>
    <w:p w14:paraId="73A519DE" w14:textId="1FDE543C" w:rsidR="00143918" w:rsidRPr="00143918" w:rsidRDefault="00143918"/>
    <w:p w14:paraId="2F523B91" w14:textId="73401CAF" w:rsidR="00143918" w:rsidRDefault="00143918">
      <w:r w:rsidRPr="00143918">
        <w:t xml:space="preserve">Temperature: ____   </w:t>
      </w:r>
      <w:r w:rsidR="00234186">
        <w:rPr>
          <w:rFonts w:ascii="Corbel" w:hAnsi="Corbel"/>
        </w:rPr>
        <w:t>°</w:t>
      </w:r>
      <w:r w:rsidRPr="00143918">
        <w:t>F</w:t>
      </w:r>
    </w:p>
    <w:p w14:paraId="497B5105" w14:textId="1ADFFC78" w:rsidR="00143918" w:rsidRDefault="00143918"/>
    <w:p w14:paraId="1DE53E4B" w14:textId="5F297526" w:rsidR="00143918" w:rsidRDefault="00143918">
      <w:r>
        <w:t>Weather conditions:  Sunny        Partly Cloudy       Cloudy       Rainy</w:t>
      </w:r>
    </w:p>
    <w:p w14:paraId="3DC3FE32" w14:textId="22FB9038" w:rsidR="00234186" w:rsidRDefault="00234186"/>
    <w:p w14:paraId="27D875D5" w14:textId="3DC1F988" w:rsidR="00234186" w:rsidRDefault="00234186">
      <w:r>
        <w:t xml:space="preserve">Is there a honey beekeeper within 5 miles of your garden?  Yes </w:t>
      </w:r>
      <w:r w:rsidR="005F1655">
        <w:t xml:space="preserve">  </w:t>
      </w:r>
      <w:r>
        <w:t xml:space="preserve"> No  </w:t>
      </w:r>
      <w:r w:rsidR="005F1655">
        <w:t xml:space="preserve">  </w:t>
      </w:r>
      <w:r>
        <w:t xml:space="preserve"> Don’t Know</w:t>
      </w:r>
    </w:p>
    <w:p w14:paraId="0E6E7E04" w14:textId="3FE527E9" w:rsidR="001D6FA1" w:rsidRDefault="001D6FA1"/>
    <w:p w14:paraId="023FF121" w14:textId="77777777" w:rsidR="001D6FA1" w:rsidRPr="00143918" w:rsidRDefault="001D6FA1" w:rsidP="001D6FA1">
      <w:r w:rsidRPr="00143918">
        <w:t>Name of pollinator plant used for counting</w:t>
      </w:r>
      <w:r>
        <w:t>.  Please give common name and Latin name if you have it:</w:t>
      </w:r>
      <w:r w:rsidRPr="00143918">
        <w:t xml:space="preserve">  _____________________</w:t>
      </w:r>
    </w:p>
    <w:p w14:paraId="28CB3E8E" w14:textId="0044E94E" w:rsidR="00143918" w:rsidRDefault="00143918"/>
    <w:p w14:paraId="6EB7006B" w14:textId="1E10CBB4" w:rsidR="00143918" w:rsidRDefault="00143918">
      <w:r>
        <w:t>Counting Data:</w:t>
      </w:r>
    </w:p>
    <w:tbl>
      <w:tblPr>
        <w:tblStyle w:val="TableGrid"/>
        <w:tblW w:w="0" w:type="auto"/>
        <w:tblInd w:w="2515" w:type="dxa"/>
        <w:tblLook w:val="04A0" w:firstRow="1" w:lastRow="0" w:firstColumn="1" w:lastColumn="0" w:noHBand="0" w:noVBand="1"/>
      </w:tblPr>
      <w:tblGrid>
        <w:gridCol w:w="2880"/>
        <w:gridCol w:w="3510"/>
      </w:tblGrid>
      <w:tr w:rsidR="00143918" w14:paraId="7CF1DA07" w14:textId="77777777" w:rsidTr="00930EFC">
        <w:tc>
          <w:tcPr>
            <w:tcW w:w="2880" w:type="dxa"/>
          </w:tcPr>
          <w:p w14:paraId="55D16524" w14:textId="302E7943" w:rsidR="00143918" w:rsidRPr="00143918" w:rsidRDefault="00143918">
            <w:pPr>
              <w:rPr>
                <w:b/>
              </w:rPr>
            </w:pPr>
            <w:r w:rsidRPr="00143918">
              <w:rPr>
                <w:b/>
              </w:rPr>
              <w:t>Type of Insect</w:t>
            </w:r>
          </w:p>
        </w:tc>
        <w:tc>
          <w:tcPr>
            <w:tcW w:w="3510" w:type="dxa"/>
          </w:tcPr>
          <w:p w14:paraId="5D22039F" w14:textId="5D1A1532" w:rsidR="00143918" w:rsidRPr="00143918" w:rsidRDefault="00930EFC">
            <w:pPr>
              <w:rPr>
                <w:b/>
              </w:rPr>
            </w:pPr>
            <w:r>
              <w:rPr>
                <w:b/>
              </w:rPr>
              <w:t>Number of times the insect lands on your plant</w:t>
            </w:r>
          </w:p>
        </w:tc>
      </w:tr>
      <w:tr w:rsidR="00143918" w14:paraId="1AADFC9A" w14:textId="77777777" w:rsidTr="00930EFC">
        <w:trPr>
          <w:trHeight w:val="521"/>
        </w:trPr>
        <w:tc>
          <w:tcPr>
            <w:tcW w:w="2880" w:type="dxa"/>
          </w:tcPr>
          <w:p w14:paraId="654634A1" w14:textId="59BDD0E0" w:rsidR="00143918" w:rsidRDefault="00143918">
            <w:r>
              <w:t>Carpenter Bees</w:t>
            </w:r>
          </w:p>
        </w:tc>
        <w:tc>
          <w:tcPr>
            <w:tcW w:w="3510" w:type="dxa"/>
          </w:tcPr>
          <w:p w14:paraId="515DE884" w14:textId="77777777" w:rsidR="00143918" w:rsidRDefault="00143918"/>
        </w:tc>
      </w:tr>
      <w:tr w:rsidR="00143918" w14:paraId="2C5D0776" w14:textId="77777777" w:rsidTr="00930EFC">
        <w:trPr>
          <w:trHeight w:val="521"/>
        </w:trPr>
        <w:tc>
          <w:tcPr>
            <w:tcW w:w="2880" w:type="dxa"/>
          </w:tcPr>
          <w:p w14:paraId="1FC061F6" w14:textId="04F2C1A0" w:rsidR="00143918" w:rsidRDefault="00143918">
            <w:r>
              <w:t>Bumble Bees</w:t>
            </w:r>
          </w:p>
        </w:tc>
        <w:tc>
          <w:tcPr>
            <w:tcW w:w="3510" w:type="dxa"/>
          </w:tcPr>
          <w:p w14:paraId="327ACED1" w14:textId="77777777" w:rsidR="00143918" w:rsidRDefault="00143918"/>
        </w:tc>
      </w:tr>
      <w:tr w:rsidR="00143918" w14:paraId="7C9333D6" w14:textId="77777777" w:rsidTr="00930EFC">
        <w:trPr>
          <w:trHeight w:val="530"/>
        </w:trPr>
        <w:tc>
          <w:tcPr>
            <w:tcW w:w="2880" w:type="dxa"/>
          </w:tcPr>
          <w:p w14:paraId="07F4040D" w14:textId="6EF5A516" w:rsidR="00143918" w:rsidRDefault="00143918">
            <w:r>
              <w:t>Honey Bees</w:t>
            </w:r>
          </w:p>
        </w:tc>
        <w:tc>
          <w:tcPr>
            <w:tcW w:w="3510" w:type="dxa"/>
          </w:tcPr>
          <w:p w14:paraId="374C1375" w14:textId="77777777" w:rsidR="00143918" w:rsidRDefault="00143918"/>
        </w:tc>
      </w:tr>
      <w:tr w:rsidR="00143918" w14:paraId="37575FFF" w14:textId="77777777" w:rsidTr="00930EFC">
        <w:trPr>
          <w:trHeight w:val="449"/>
        </w:trPr>
        <w:tc>
          <w:tcPr>
            <w:tcW w:w="2880" w:type="dxa"/>
          </w:tcPr>
          <w:p w14:paraId="36388BC2" w14:textId="7B69C01D" w:rsidR="00143918" w:rsidRDefault="00143918">
            <w:r>
              <w:t>Small Bees</w:t>
            </w:r>
          </w:p>
        </w:tc>
        <w:tc>
          <w:tcPr>
            <w:tcW w:w="3510" w:type="dxa"/>
          </w:tcPr>
          <w:p w14:paraId="3256646C" w14:textId="77777777" w:rsidR="00143918" w:rsidRDefault="00143918"/>
        </w:tc>
      </w:tr>
      <w:tr w:rsidR="00143918" w14:paraId="46E21CE1" w14:textId="77777777" w:rsidTr="00930EFC">
        <w:trPr>
          <w:trHeight w:val="530"/>
        </w:trPr>
        <w:tc>
          <w:tcPr>
            <w:tcW w:w="2880" w:type="dxa"/>
          </w:tcPr>
          <w:p w14:paraId="2E0A8E88" w14:textId="03231EF6" w:rsidR="00143918" w:rsidRDefault="00143918">
            <w:r>
              <w:t>Wasps</w:t>
            </w:r>
          </w:p>
        </w:tc>
        <w:tc>
          <w:tcPr>
            <w:tcW w:w="3510" w:type="dxa"/>
          </w:tcPr>
          <w:p w14:paraId="660AC987" w14:textId="77777777" w:rsidR="00143918" w:rsidRDefault="00143918"/>
        </w:tc>
      </w:tr>
      <w:tr w:rsidR="00143918" w14:paraId="4E02D533" w14:textId="77777777" w:rsidTr="00930EFC">
        <w:trPr>
          <w:trHeight w:val="521"/>
        </w:trPr>
        <w:tc>
          <w:tcPr>
            <w:tcW w:w="2880" w:type="dxa"/>
          </w:tcPr>
          <w:p w14:paraId="6B7ABF99" w14:textId="0B9B6E47" w:rsidR="00143918" w:rsidRDefault="00143918">
            <w:r>
              <w:t>Flies</w:t>
            </w:r>
          </w:p>
        </w:tc>
        <w:tc>
          <w:tcPr>
            <w:tcW w:w="3510" w:type="dxa"/>
          </w:tcPr>
          <w:p w14:paraId="5F1544F2" w14:textId="77777777" w:rsidR="00143918" w:rsidRDefault="00143918"/>
        </w:tc>
      </w:tr>
      <w:tr w:rsidR="00143918" w14:paraId="15E385B3" w14:textId="77777777" w:rsidTr="00930EFC">
        <w:trPr>
          <w:trHeight w:val="530"/>
        </w:trPr>
        <w:tc>
          <w:tcPr>
            <w:tcW w:w="2880" w:type="dxa"/>
          </w:tcPr>
          <w:p w14:paraId="5DB9E4D6" w14:textId="748FF48E" w:rsidR="00143918" w:rsidRDefault="00143918">
            <w:r>
              <w:t>Butterflies</w:t>
            </w:r>
            <w:r w:rsidR="00234186">
              <w:t>/Moths</w:t>
            </w:r>
          </w:p>
        </w:tc>
        <w:tc>
          <w:tcPr>
            <w:tcW w:w="3510" w:type="dxa"/>
          </w:tcPr>
          <w:p w14:paraId="3F8CC161" w14:textId="77777777" w:rsidR="00143918" w:rsidRDefault="00143918"/>
        </w:tc>
      </w:tr>
      <w:tr w:rsidR="00143918" w14:paraId="60B255F2" w14:textId="77777777" w:rsidTr="00930EFC">
        <w:trPr>
          <w:trHeight w:val="449"/>
        </w:trPr>
        <w:tc>
          <w:tcPr>
            <w:tcW w:w="2880" w:type="dxa"/>
          </w:tcPr>
          <w:p w14:paraId="1F111A8C" w14:textId="5B1F534B" w:rsidR="00143918" w:rsidRDefault="00143918">
            <w:r>
              <w:t>Other Insects</w:t>
            </w:r>
          </w:p>
        </w:tc>
        <w:tc>
          <w:tcPr>
            <w:tcW w:w="3510" w:type="dxa"/>
          </w:tcPr>
          <w:p w14:paraId="6E341FBC" w14:textId="77777777" w:rsidR="00143918" w:rsidRDefault="00143918"/>
        </w:tc>
      </w:tr>
    </w:tbl>
    <w:p w14:paraId="58B54C77" w14:textId="49E6961D" w:rsidR="00143918" w:rsidRPr="00143918" w:rsidRDefault="00143918"/>
    <w:p w14:paraId="398491C4" w14:textId="6E7F801D" w:rsidR="00B1240F" w:rsidRDefault="00B1240F">
      <w:pPr>
        <w:rPr>
          <w:b/>
        </w:rPr>
      </w:pPr>
    </w:p>
    <w:p w14:paraId="73269AE0" w14:textId="201E5982" w:rsidR="00B1240F" w:rsidRDefault="00143918">
      <w:pPr>
        <w:rPr>
          <w:b/>
        </w:rPr>
      </w:pPr>
      <w:r>
        <w:rPr>
          <w:b/>
        </w:rPr>
        <w:t>Visi</w:t>
      </w:r>
      <w:r w:rsidR="000C42D9">
        <w:rPr>
          <w:b/>
        </w:rPr>
        <w:t xml:space="preserve">t </w:t>
      </w:r>
      <w:hyperlink r:id="rId43" w:history="1">
        <w:r w:rsidR="000C42D9" w:rsidRPr="003F4C5A">
          <w:rPr>
            <w:rStyle w:val="Hyperlink"/>
            <w:b/>
          </w:rPr>
          <w:t>https://GSePC.org</w:t>
        </w:r>
      </w:hyperlink>
      <w:r w:rsidR="000C42D9">
        <w:rPr>
          <w:b/>
        </w:rPr>
        <w:t xml:space="preserve"> </w:t>
      </w:r>
      <w:r>
        <w:rPr>
          <w:b/>
        </w:rPr>
        <w:t xml:space="preserve">to upload your counts to the website.  </w:t>
      </w:r>
      <w:r w:rsidR="00141627">
        <w:rPr>
          <w:b/>
        </w:rPr>
        <w:t>Every count is important so THANK YOU!</w:t>
      </w:r>
    </w:p>
    <w:p w14:paraId="475C9F80" w14:textId="2F673063" w:rsidR="000C42D9" w:rsidRDefault="000C42D9">
      <w:pPr>
        <w:rPr>
          <w:b/>
        </w:rPr>
      </w:pPr>
    </w:p>
    <w:p w14:paraId="420B4EA3" w14:textId="242F8F2A" w:rsidR="000C42D9" w:rsidRDefault="000C42D9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80E263" wp14:editId="53EE5CBB">
                <wp:simplePos x="0" y="0"/>
                <wp:positionH relativeFrom="column">
                  <wp:posOffset>957384</wp:posOffset>
                </wp:positionH>
                <wp:positionV relativeFrom="paragraph">
                  <wp:posOffset>114056</wp:posOffset>
                </wp:positionV>
                <wp:extent cx="568569" cy="141165"/>
                <wp:effectExtent l="25400" t="12700" r="3175" b="4953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569" cy="1411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E7D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75.4pt;margin-top:9pt;width:44.75pt;height:11.1pt;flip:x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" strokecolor="#ffca08 [3204]" strokeweight="2pt">
                <v:stroke endarrow="block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034508F0" wp14:editId="7A0C975E">
            <wp:simplePos x="0" y="0"/>
            <wp:positionH relativeFrom="column">
              <wp:posOffset>82062</wp:posOffset>
            </wp:positionH>
            <wp:positionV relativeFrom="paragraph">
              <wp:posOffset>-101160</wp:posOffset>
            </wp:positionV>
            <wp:extent cx="844062" cy="896943"/>
            <wp:effectExtent l="0" t="0" r="0" b="5080"/>
            <wp:wrapTight wrapText="bothSides">
              <wp:wrapPolygon edited="0">
                <wp:start x="0" y="0"/>
                <wp:lineTo x="0" y="21416"/>
                <wp:lineTo x="21129" y="21416"/>
                <wp:lineTo x="21129" y="0"/>
                <wp:lineTo x="0" y="0"/>
              </wp:wrapPolygon>
            </wp:wrapTight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44062" cy="89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You can also use this QR code to get to the website for count uploads!</w:t>
      </w:r>
    </w:p>
    <w:p w14:paraId="2B107472" w14:textId="6B5AC67A" w:rsidR="00B1240F" w:rsidRDefault="00143918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D08F378" wp14:editId="5D598DEF">
            <wp:simplePos x="0" y="0"/>
            <wp:positionH relativeFrom="column">
              <wp:posOffset>1552575</wp:posOffset>
            </wp:positionH>
            <wp:positionV relativeFrom="paragraph">
              <wp:posOffset>178858</wp:posOffset>
            </wp:positionV>
            <wp:extent cx="3949065" cy="3711575"/>
            <wp:effectExtent l="0" t="0" r="0" b="0"/>
            <wp:wrapTight wrapText="bothSides">
              <wp:wrapPolygon edited="0">
                <wp:start x="0" y="0"/>
                <wp:lineTo x="0" y="21434"/>
                <wp:lineTo x="21395" y="21434"/>
                <wp:lineTo x="2139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eeBiology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EE89" w14:textId="77777777" w:rsidR="0053258D" w:rsidRDefault="0053258D"/>
    <w:p w14:paraId="66BFDCB4" w14:textId="6D36999E" w:rsidR="0053258D" w:rsidRDefault="0053258D"/>
    <w:p w14:paraId="6982C48C" w14:textId="1FD158D8" w:rsidR="0053258D" w:rsidRDefault="0053258D"/>
    <w:p w14:paraId="58BB22EC" w14:textId="00522B7B" w:rsidR="0053258D" w:rsidRDefault="0053258D"/>
    <w:p w14:paraId="1E379F70" w14:textId="64756B0E" w:rsidR="0053258D" w:rsidRDefault="0053258D"/>
    <w:p w14:paraId="56EC4E26" w14:textId="090FE131" w:rsidR="0053258D" w:rsidRDefault="0053258D"/>
    <w:p w14:paraId="427EE611" w14:textId="3C35C295" w:rsidR="0053258D" w:rsidRDefault="0053258D"/>
    <w:p w14:paraId="194CE0FC" w14:textId="2949BB12" w:rsidR="0053258D" w:rsidRDefault="0053258D"/>
    <w:p w14:paraId="355FEFFA" w14:textId="2DF4F92B" w:rsidR="0053258D" w:rsidRDefault="0053258D"/>
    <w:p w14:paraId="3C8607C9" w14:textId="0D01C680" w:rsidR="0053258D" w:rsidRDefault="0053258D"/>
    <w:p w14:paraId="7CE58C2C" w14:textId="1560DADE" w:rsidR="0053258D" w:rsidRDefault="0053258D"/>
    <w:p w14:paraId="0D3F723E" w14:textId="6DA346F6" w:rsidR="0053258D" w:rsidRDefault="0053258D"/>
    <w:p w14:paraId="560E6A8C" w14:textId="41F5A94A" w:rsidR="0053258D" w:rsidRDefault="0053258D"/>
    <w:p w14:paraId="021A5547" w14:textId="67876FEF" w:rsidR="0053258D" w:rsidRDefault="0053258D"/>
    <w:p w14:paraId="47464528" w14:textId="2E03DCDC" w:rsidR="0053258D" w:rsidRDefault="0053258D"/>
    <w:p w14:paraId="6DD7EA7E" w14:textId="0942F324" w:rsidR="0053258D" w:rsidRDefault="0053258D"/>
    <w:p w14:paraId="0F4BE840" w14:textId="049BF689" w:rsidR="0053258D" w:rsidRDefault="0053258D"/>
    <w:p w14:paraId="6E19981E" w14:textId="77777777" w:rsidR="0053258D" w:rsidRDefault="0053258D"/>
    <w:p w14:paraId="66EDB1EE" w14:textId="625D413B" w:rsidR="0053258D" w:rsidRDefault="0053258D"/>
    <w:p w14:paraId="47CFDB31" w14:textId="57B4804E" w:rsidR="0053258D" w:rsidRDefault="0053258D"/>
    <w:p w14:paraId="0C18B794" w14:textId="4ADF7226" w:rsidR="0053258D" w:rsidRDefault="0053258D"/>
    <w:p w14:paraId="2B4754E6" w14:textId="3D440FAA" w:rsidR="0053258D" w:rsidRDefault="0053258D"/>
    <w:p w14:paraId="6A90D4DE" w14:textId="140FEB78" w:rsidR="0053258D" w:rsidRDefault="000C7048">
      <w:r>
        <w:t xml:space="preserve">This program is coordinated by University of Georgia Extension.  South Carolina participation is coordinated by Clemson </w:t>
      </w:r>
      <w:r w:rsidR="008542CA">
        <w:t xml:space="preserve">University </w:t>
      </w:r>
      <w:r>
        <w:t>Extension and North Carolina participation is coordinated by North Carolina A&amp;T</w:t>
      </w:r>
      <w:r w:rsidR="008542CA">
        <w:t xml:space="preserve"> State University</w:t>
      </w:r>
      <w:r>
        <w:t>.</w:t>
      </w:r>
      <w:r w:rsidR="009C4FBF">
        <w:t xml:space="preserve">  Florida participation is coordinated by University of Florida Extension/Marian County.</w:t>
      </w:r>
    </w:p>
    <w:p w14:paraId="603CC551" w14:textId="77777777" w:rsidR="000C7048" w:rsidRDefault="000C7048"/>
    <w:p w14:paraId="51433645" w14:textId="77648797" w:rsidR="0053258D" w:rsidRDefault="0053258D"/>
    <w:p w14:paraId="1A85C4F1" w14:textId="741E48EB" w:rsidR="0053258D" w:rsidRDefault="0053258D"/>
    <w:p w14:paraId="18E11D28" w14:textId="1F1B2AF8" w:rsidR="0053258D" w:rsidRDefault="0053258D"/>
    <w:p w14:paraId="3DDFE5A4" w14:textId="7EF7A800" w:rsidR="00124AA0" w:rsidRDefault="00124AA0"/>
    <w:p w14:paraId="51798C49" w14:textId="66B2A3D0" w:rsidR="00124AA0" w:rsidRDefault="00DD4D02" w:rsidP="000C7048">
      <w:pPr>
        <w:jc w:val="center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2919CD8" wp14:editId="144E2D6E">
            <wp:simplePos x="0" y="0"/>
            <wp:positionH relativeFrom="column">
              <wp:posOffset>1652270</wp:posOffset>
            </wp:positionH>
            <wp:positionV relativeFrom="paragraph">
              <wp:posOffset>1975485</wp:posOffset>
            </wp:positionV>
            <wp:extent cx="3416935" cy="1088390"/>
            <wp:effectExtent l="0" t="0" r="0" b="3810"/>
            <wp:wrapTight wrapText="bothSides">
              <wp:wrapPolygon edited="0">
                <wp:start x="0" y="0"/>
                <wp:lineTo x="0" y="15879"/>
                <wp:lineTo x="10758" y="16131"/>
                <wp:lineTo x="4737" y="17139"/>
                <wp:lineTo x="4175" y="18399"/>
                <wp:lineTo x="4416" y="20415"/>
                <wp:lineTo x="8189" y="21424"/>
                <wp:lineTo x="15896" y="21424"/>
                <wp:lineTo x="21355" y="20415"/>
                <wp:lineTo x="21516" y="19155"/>
                <wp:lineTo x="21435" y="17391"/>
                <wp:lineTo x="10758" y="16131"/>
                <wp:lineTo x="18947" y="16131"/>
                <wp:lineTo x="21435" y="15123"/>
                <wp:lineTo x="21516" y="8569"/>
                <wp:lineTo x="3613" y="8065"/>
                <wp:lineTo x="21516" y="7057"/>
                <wp:lineTo x="21516" y="2520"/>
                <wp:lineTo x="19910" y="2016"/>
                <wp:lineTo x="3613" y="0"/>
                <wp:lineTo x="0" y="0"/>
              </wp:wrapPolygon>
            </wp:wrapTight>
            <wp:docPr id="52" name="Picture 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AA0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AE3E5" w14:textId="77777777" w:rsidR="00A61559" w:rsidRDefault="00A61559">
      <w:r>
        <w:separator/>
      </w:r>
    </w:p>
  </w:endnote>
  <w:endnote w:type="continuationSeparator" w:id="0">
    <w:p w14:paraId="7D2DE6DA" w14:textId="77777777" w:rsidR="00A61559" w:rsidRDefault="00A61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DE3A" w14:textId="77777777" w:rsidR="003636E5" w:rsidRDefault="003636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1688" w14:textId="77777777" w:rsidR="003636E5" w:rsidRDefault="003636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92FA" w14:textId="77777777" w:rsidR="003636E5" w:rsidRDefault="003636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AA942" w14:textId="77777777" w:rsidR="00A61559" w:rsidRDefault="00A61559">
      <w:r>
        <w:separator/>
      </w:r>
    </w:p>
  </w:footnote>
  <w:footnote w:type="continuationSeparator" w:id="0">
    <w:p w14:paraId="4CFD0664" w14:textId="77777777" w:rsidR="00A61559" w:rsidRDefault="00A61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BDFA5" w14:textId="77777777" w:rsidR="003636E5" w:rsidRDefault="003636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6AA3" w14:textId="77777777" w:rsidR="003636E5" w:rsidRDefault="003636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47822" w14:textId="77777777" w:rsidR="003636E5" w:rsidRDefault="003636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30B"/>
    <w:multiLevelType w:val="hybridMultilevel"/>
    <w:tmpl w:val="DAAC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50588"/>
    <w:multiLevelType w:val="hybridMultilevel"/>
    <w:tmpl w:val="DC86C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9500F"/>
    <w:multiLevelType w:val="hybridMultilevel"/>
    <w:tmpl w:val="277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D6D9E"/>
    <w:multiLevelType w:val="hybridMultilevel"/>
    <w:tmpl w:val="29BC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D1A86"/>
    <w:multiLevelType w:val="hybridMultilevel"/>
    <w:tmpl w:val="DA6E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A3D61"/>
    <w:multiLevelType w:val="hybridMultilevel"/>
    <w:tmpl w:val="3FCC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3241B3"/>
    <w:multiLevelType w:val="hybridMultilevel"/>
    <w:tmpl w:val="100C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63A45"/>
    <w:multiLevelType w:val="hybridMultilevel"/>
    <w:tmpl w:val="38C6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46E5C"/>
    <w:multiLevelType w:val="hybridMultilevel"/>
    <w:tmpl w:val="0C58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73889"/>
    <w:multiLevelType w:val="hybridMultilevel"/>
    <w:tmpl w:val="86945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628680">
    <w:abstractNumId w:val="9"/>
  </w:num>
  <w:num w:numId="2" w16cid:durableId="1244804595">
    <w:abstractNumId w:val="7"/>
  </w:num>
  <w:num w:numId="3" w16cid:durableId="89543482">
    <w:abstractNumId w:val="3"/>
  </w:num>
  <w:num w:numId="4" w16cid:durableId="501506219">
    <w:abstractNumId w:val="4"/>
  </w:num>
  <w:num w:numId="5" w16cid:durableId="1707679698">
    <w:abstractNumId w:val="2"/>
  </w:num>
  <w:num w:numId="6" w16cid:durableId="2031489515">
    <w:abstractNumId w:val="0"/>
  </w:num>
  <w:num w:numId="7" w16cid:durableId="232325170">
    <w:abstractNumId w:val="6"/>
  </w:num>
  <w:num w:numId="8" w16cid:durableId="1685399400">
    <w:abstractNumId w:val="5"/>
  </w:num>
  <w:num w:numId="9" w16cid:durableId="1344358639">
    <w:abstractNumId w:val="1"/>
  </w:num>
  <w:num w:numId="10" w16cid:durableId="4332851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1A2"/>
    <w:rsid w:val="00030742"/>
    <w:rsid w:val="000528F3"/>
    <w:rsid w:val="000606F1"/>
    <w:rsid w:val="00067973"/>
    <w:rsid w:val="0007315B"/>
    <w:rsid w:val="000732ED"/>
    <w:rsid w:val="000767B4"/>
    <w:rsid w:val="00080AC1"/>
    <w:rsid w:val="00082FA8"/>
    <w:rsid w:val="00094B1A"/>
    <w:rsid w:val="000A70FF"/>
    <w:rsid w:val="000A7585"/>
    <w:rsid w:val="000C42D9"/>
    <w:rsid w:val="000C7048"/>
    <w:rsid w:val="00100257"/>
    <w:rsid w:val="001079E2"/>
    <w:rsid w:val="001153F2"/>
    <w:rsid w:val="00124AA0"/>
    <w:rsid w:val="00141627"/>
    <w:rsid w:val="00143918"/>
    <w:rsid w:val="00155A39"/>
    <w:rsid w:val="001636DF"/>
    <w:rsid w:val="00175D58"/>
    <w:rsid w:val="00182DE7"/>
    <w:rsid w:val="00185BB0"/>
    <w:rsid w:val="00186818"/>
    <w:rsid w:val="001C45D7"/>
    <w:rsid w:val="001D6FA1"/>
    <w:rsid w:val="00227F85"/>
    <w:rsid w:val="00234186"/>
    <w:rsid w:val="00236D3A"/>
    <w:rsid w:val="00264597"/>
    <w:rsid w:val="002765F1"/>
    <w:rsid w:val="00286ADA"/>
    <w:rsid w:val="002D2017"/>
    <w:rsid w:val="00303912"/>
    <w:rsid w:val="003636E5"/>
    <w:rsid w:val="00364661"/>
    <w:rsid w:val="003B6222"/>
    <w:rsid w:val="003C4755"/>
    <w:rsid w:val="003F0CEA"/>
    <w:rsid w:val="0042332D"/>
    <w:rsid w:val="00431444"/>
    <w:rsid w:val="0045057D"/>
    <w:rsid w:val="00456BE5"/>
    <w:rsid w:val="00465D3C"/>
    <w:rsid w:val="004836AA"/>
    <w:rsid w:val="004848EC"/>
    <w:rsid w:val="00490DCF"/>
    <w:rsid w:val="004922D6"/>
    <w:rsid w:val="0053258D"/>
    <w:rsid w:val="0057636E"/>
    <w:rsid w:val="005C7E99"/>
    <w:rsid w:val="005F1655"/>
    <w:rsid w:val="00631DDF"/>
    <w:rsid w:val="00633BED"/>
    <w:rsid w:val="00637E14"/>
    <w:rsid w:val="00652327"/>
    <w:rsid w:val="00690054"/>
    <w:rsid w:val="006A1777"/>
    <w:rsid w:val="006B2C54"/>
    <w:rsid w:val="006D7273"/>
    <w:rsid w:val="00742EF5"/>
    <w:rsid w:val="0077119B"/>
    <w:rsid w:val="00792FFA"/>
    <w:rsid w:val="00820834"/>
    <w:rsid w:val="00826211"/>
    <w:rsid w:val="008542CA"/>
    <w:rsid w:val="008D3443"/>
    <w:rsid w:val="008D451A"/>
    <w:rsid w:val="008F7300"/>
    <w:rsid w:val="00913F08"/>
    <w:rsid w:val="00930EFC"/>
    <w:rsid w:val="00932B8F"/>
    <w:rsid w:val="009424B6"/>
    <w:rsid w:val="00950D0E"/>
    <w:rsid w:val="0095379A"/>
    <w:rsid w:val="009575DC"/>
    <w:rsid w:val="009756AA"/>
    <w:rsid w:val="009C4FBF"/>
    <w:rsid w:val="009F2AA7"/>
    <w:rsid w:val="00A1436C"/>
    <w:rsid w:val="00A61559"/>
    <w:rsid w:val="00A64AAE"/>
    <w:rsid w:val="00A67AC7"/>
    <w:rsid w:val="00AA0B38"/>
    <w:rsid w:val="00AC2468"/>
    <w:rsid w:val="00AC522B"/>
    <w:rsid w:val="00AC6862"/>
    <w:rsid w:val="00AE5712"/>
    <w:rsid w:val="00B1240F"/>
    <w:rsid w:val="00B157C9"/>
    <w:rsid w:val="00B23833"/>
    <w:rsid w:val="00B2586C"/>
    <w:rsid w:val="00B27F09"/>
    <w:rsid w:val="00B36629"/>
    <w:rsid w:val="00B41F84"/>
    <w:rsid w:val="00B65A55"/>
    <w:rsid w:val="00BB4E9A"/>
    <w:rsid w:val="00BC0CF3"/>
    <w:rsid w:val="00BD2EE2"/>
    <w:rsid w:val="00BD7C6F"/>
    <w:rsid w:val="00BF32EA"/>
    <w:rsid w:val="00C16D41"/>
    <w:rsid w:val="00C2542C"/>
    <w:rsid w:val="00C45B4A"/>
    <w:rsid w:val="00C471E3"/>
    <w:rsid w:val="00C515E4"/>
    <w:rsid w:val="00C810C9"/>
    <w:rsid w:val="00C9106B"/>
    <w:rsid w:val="00C94B51"/>
    <w:rsid w:val="00CD41A2"/>
    <w:rsid w:val="00CF7304"/>
    <w:rsid w:val="00D235F8"/>
    <w:rsid w:val="00D70BD2"/>
    <w:rsid w:val="00DD4D02"/>
    <w:rsid w:val="00E01D17"/>
    <w:rsid w:val="00E26F32"/>
    <w:rsid w:val="00E54098"/>
    <w:rsid w:val="00E842B7"/>
    <w:rsid w:val="00EF42ED"/>
    <w:rsid w:val="00F224E0"/>
    <w:rsid w:val="00F37798"/>
    <w:rsid w:val="00F40329"/>
    <w:rsid w:val="00F73B2F"/>
    <w:rsid w:val="00F912E9"/>
    <w:rsid w:val="00FA209E"/>
    <w:rsid w:val="00FC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BE20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1A2"/>
    <w:pPr>
      <w:spacing w:after="0" w:line="240" w:lineRule="auto"/>
    </w:pPr>
    <w:rPr>
      <w:color w:val="auto"/>
      <w:sz w:val="24"/>
      <w:szCs w:val="24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FFCA08" w:themeColor="accent1"/>
        <w:bottom w:val="single" w:sz="4" w:space="31" w:color="FFCA08" w:themeColor="accent1"/>
      </w:pBdr>
      <w:shd w:val="clear" w:color="auto" w:fill="FFCA08" w:themeFill="accent1"/>
      <w:spacing w:after="320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C49A00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color w:val="826600" w:themeColor="accent1" w:themeShade="7F"/>
      <w:sz w:val="2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/>
      <w:contextualSpacing/>
      <w:jc w:val="center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/>
      <w:contextualSpacing/>
      <w:jc w:val="center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FFCA08" w:themeFill="accent1"/>
    </w:rPr>
  </w:style>
  <w:style w:type="paragraph" w:styleId="BlockText">
    <w:name w:val="Block Text"/>
    <w:basedOn w:val="Normal"/>
    <w:uiPriority w:val="3"/>
    <w:unhideWhenUsed/>
    <w:qFormat/>
    <w:pPr>
      <w:ind w:left="1440" w:right="1440"/>
    </w:pPr>
    <w:rPr>
      <w:rFonts w:eastAsiaTheme="minorEastAsia"/>
      <w:b/>
      <w:iCs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8266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C49A00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826600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ListParagraph">
    <w:name w:val="List Paragraph"/>
    <w:basedOn w:val="Normal"/>
    <w:uiPriority w:val="34"/>
    <w:qFormat/>
    <w:rsid w:val="00CD41A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D7273"/>
  </w:style>
  <w:style w:type="character" w:styleId="Hyperlink">
    <w:name w:val="Hyperlink"/>
    <w:basedOn w:val="DefaultParagraphFont"/>
    <w:uiPriority w:val="99"/>
    <w:unhideWhenUsed/>
    <w:rsid w:val="006D72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0834"/>
    <w:rPr>
      <w:color w:val="7F723D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20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jpg"/><Relationship Id="rId34" Type="http://schemas.openxmlformats.org/officeDocument/2006/relationships/image" Target="media/image21.jpeg"/><Relationship Id="rId42" Type="http://schemas.openxmlformats.org/officeDocument/2006/relationships/image" Target="media/image29.jp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9" Type="http://schemas.openxmlformats.org/officeDocument/2006/relationships/image" Target="media/image16.jpg"/><Relationship Id="rId11" Type="http://schemas.openxmlformats.org/officeDocument/2006/relationships/image" Target="media/image1.jpg"/><Relationship Id="rId24" Type="http://schemas.openxmlformats.org/officeDocument/2006/relationships/image" Target="media/image12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1.jp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31" Type="http://schemas.openxmlformats.org/officeDocument/2006/relationships/image" Target="media/image18.jpg"/><Relationship Id="rId44" Type="http://schemas.openxmlformats.org/officeDocument/2006/relationships/image" Target="media/image30.pn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SePC.org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hyperlink" Target="https://GSePC.org" TargetMode="External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5" Type="http://schemas.openxmlformats.org/officeDocument/2006/relationships/image" Target="media/image120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2.png"/><Relationship Id="rId20" Type="http://schemas.openxmlformats.org/officeDocument/2006/relationships/image" Target="media/image8.jpg"/><Relationship Id="rId41" Type="http://schemas.openxmlformats.org/officeDocument/2006/relationships/image" Target="media/image28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beckygri@uga.edu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ckygriffin/Library/Containers/com.microsoft.Word/Data/Library/Caches/1033/TM10002089/Brochure.dotx" TargetMode="External"/></Relationships>
</file>

<file path=word/theme/theme1.xml><?xml version="1.0" encoding="utf-8"?>
<a:theme xmlns:a="http://schemas.openxmlformats.org/drawingml/2006/main" name="Advantage Brochur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88345E-C412-2145-8CC1-C8599E566C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6</TotalTime>
  <Pages>14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Griffin</dc:creator>
  <cp:keywords/>
  <dc:description/>
  <cp:lastModifiedBy>Rebecca Griffin</cp:lastModifiedBy>
  <cp:revision>5</cp:revision>
  <cp:lastPrinted>2017-08-08T10:30:00Z</cp:lastPrinted>
  <dcterms:created xsi:type="dcterms:W3CDTF">2023-09-06T19:38:00Z</dcterms:created>
  <dcterms:modified xsi:type="dcterms:W3CDTF">2024-03-26T13:54:00Z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